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600" w:firstRow="0" w:lastRow="0" w:firstColumn="0" w:lastColumn="0" w:noHBand="1" w:noVBand="1"/>
      </w:tblPr>
      <w:tblGrid>
        <w:gridCol w:w="5395"/>
        <w:gridCol w:w="5237"/>
      </w:tblGrid>
      <w:tr w:rsidR="00A81248" w:rsidRPr="0000352C" w14:paraId="685914A8" w14:textId="77777777" w:rsidTr="00A31A5B">
        <w:tc>
          <w:tcPr>
            <w:tcW w:w="5395" w:type="dxa"/>
          </w:tcPr>
          <w:p w14:paraId="1B90E626" w14:textId="77777777" w:rsidR="00A81248" w:rsidRPr="0000352C" w:rsidRDefault="00A81248" w:rsidP="00A81248">
            <w:pPr>
              <w:pStyle w:val="Delimitadorgrfico"/>
              <w:rPr>
                <w:noProof/>
              </w:rPr>
            </w:pPr>
          </w:p>
        </w:tc>
        <w:tc>
          <w:tcPr>
            <w:tcW w:w="5237" w:type="dxa"/>
          </w:tcPr>
          <w:p w14:paraId="20DA0E08" w14:textId="77777777" w:rsidR="00A81248" w:rsidRPr="0000352C" w:rsidRDefault="00A81248" w:rsidP="00A81248">
            <w:pPr>
              <w:pStyle w:val="Delimitadorgrfico"/>
              <w:rPr>
                <w:noProof/>
              </w:rPr>
            </w:pPr>
          </w:p>
        </w:tc>
      </w:tr>
      <w:tr w:rsidR="00A81248" w:rsidRPr="0000352C" w14:paraId="2E723B36" w14:textId="77777777" w:rsidTr="00A31A5B">
        <w:trPr>
          <w:trHeight w:val="2719"/>
        </w:trPr>
        <w:tc>
          <w:tcPr>
            <w:tcW w:w="5395" w:type="dxa"/>
          </w:tcPr>
          <w:p w14:paraId="3C7A635F" w14:textId="6EF76075" w:rsidR="00A81248" w:rsidRPr="000E640A" w:rsidRDefault="000E640A" w:rsidP="00C66528">
            <w:pPr>
              <w:pStyle w:val="Ttulo1"/>
              <w:rPr>
                <w:noProof/>
                <w:sz w:val="50"/>
                <w:szCs w:val="50"/>
              </w:rPr>
            </w:pPr>
            <w:bookmarkStart w:id="0" w:name="_Toc68907324"/>
            <w:r w:rsidRPr="000E640A">
              <w:rPr>
                <w:noProof/>
                <w:color w:val="7030A0"/>
                <w:sz w:val="50"/>
                <w:szCs w:val="50"/>
              </w:rPr>
              <w:t xml:space="preserve">Manual de </w:t>
            </w:r>
            <w:r w:rsidR="001C7AD9">
              <w:rPr>
                <w:noProof/>
                <w:color w:val="7030A0"/>
                <w:sz w:val="50"/>
                <w:szCs w:val="50"/>
              </w:rPr>
              <w:t>Usuario</w:t>
            </w:r>
            <w:r w:rsidRPr="000E640A">
              <w:rPr>
                <w:noProof/>
                <w:color w:val="7030A0"/>
                <w:sz w:val="50"/>
                <w:szCs w:val="50"/>
              </w:rPr>
              <w:t xml:space="preserve"> Observatorio TIC</w:t>
            </w:r>
            <w:bookmarkEnd w:id="0"/>
            <w:r w:rsidRPr="000E640A">
              <w:rPr>
                <w:noProof/>
                <w:color w:val="7030A0"/>
                <w:sz w:val="50"/>
                <w:szCs w:val="50"/>
              </w:rPr>
              <w:t xml:space="preserve"> </w:t>
            </w:r>
          </w:p>
        </w:tc>
        <w:tc>
          <w:tcPr>
            <w:tcW w:w="5237" w:type="dxa"/>
          </w:tcPr>
          <w:p w14:paraId="3E431465" w14:textId="77777777" w:rsidR="00A81248" w:rsidRPr="0000352C" w:rsidRDefault="00A81248">
            <w:pPr>
              <w:rPr>
                <w:noProof/>
              </w:rPr>
            </w:pPr>
          </w:p>
        </w:tc>
      </w:tr>
      <w:tr w:rsidR="00A81248" w:rsidRPr="0000352C" w14:paraId="26C08003" w14:textId="77777777" w:rsidTr="00A31A5B">
        <w:trPr>
          <w:trHeight w:val="8865"/>
        </w:trPr>
        <w:tc>
          <w:tcPr>
            <w:tcW w:w="5395" w:type="dxa"/>
          </w:tcPr>
          <w:p w14:paraId="6F565C42" w14:textId="77777777" w:rsidR="00A81248" w:rsidRPr="0000352C" w:rsidRDefault="00A81248">
            <w:pPr>
              <w:rPr>
                <w:noProof/>
              </w:rPr>
            </w:pPr>
            <w:r w:rsidRPr="0000352C">
              <w:rPr>
                <w:noProof/>
                <w:lang w:bidi="es-ES"/>
              </w:rPr>
              <mc:AlternateContent>
                <mc:Choice Requires="wpg">
                  <w:drawing>
                    <wp:anchor distT="0" distB="0" distL="114300" distR="114300" simplePos="0" relativeHeight="251659264" behindDoc="1" locked="0" layoutInCell="1" allowOverlap="1" wp14:anchorId="0BB08E4A" wp14:editId="1FE84E29">
                      <wp:simplePos x="0" y="0"/>
                      <wp:positionH relativeFrom="margin">
                        <wp:posOffset>-449580</wp:posOffset>
                      </wp:positionH>
                      <wp:positionV relativeFrom="page">
                        <wp:posOffset>-2246630</wp:posOffset>
                      </wp:positionV>
                      <wp:extent cx="7772400" cy="10687050"/>
                      <wp:effectExtent l="0" t="0" r="0" b="0"/>
                      <wp:wrapNone/>
                      <wp:docPr id="2" name="Grupo 1">
                        <a:extLst xmlns:a="http://schemas.openxmlformats.org/drawingml/2006/main">
                          <a:ext uri="{FF2B5EF4-FFF2-40B4-BE49-F238E27FC236}">
                            <a16:creationId xmlns:a16="http://schemas.microsoft.com/office/drawing/2014/main" id="{405C8564-9AA1-3741-A518-06A1556F88B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687050"/>
                                <a:chOff x="0" y="0"/>
                                <a:chExt cx="7771132" cy="10053322"/>
                              </a:xfrm>
                            </wpg:grpSpPr>
                            <wps:wsp>
                              <wps:cNvPr id="3" name="Forma"/>
                              <wps:cNvSpPr/>
                              <wps:spPr>
                                <a:xfrm>
                                  <a:off x="0" y="2552701"/>
                                  <a:ext cx="5845812" cy="7500621"/>
                                </a:xfrm>
                                <a:custGeom>
                                  <a:avLst/>
                                  <a:gdLst/>
                                  <a:ahLst/>
                                  <a:cxnLst>
                                    <a:cxn ang="0">
                                      <a:pos x="wd2" y="hd2"/>
                                    </a:cxn>
                                    <a:cxn ang="5400000">
                                      <a:pos x="wd2" y="hd2"/>
                                    </a:cxn>
                                    <a:cxn ang="10800000">
                                      <a:pos x="wd2" y="hd2"/>
                                    </a:cxn>
                                    <a:cxn ang="16200000">
                                      <a:pos x="wd2" y="hd2"/>
                                    </a:cxn>
                                  </a:cxnLst>
                                  <a:rect l="0" t="0" r="r" b="b"/>
                                  <a:pathLst>
                                    <a:path w="21600" h="21600" extrusionOk="0">
                                      <a:moveTo>
                                        <a:pt x="0" y="10687"/>
                                      </a:moveTo>
                                      <a:lnTo>
                                        <a:pt x="0" y="21600"/>
                                      </a:lnTo>
                                      <a:lnTo>
                                        <a:pt x="1769" y="21600"/>
                                      </a:lnTo>
                                      <a:lnTo>
                                        <a:pt x="21600" y="6148"/>
                                      </a:lnTo>
                                      <a:lnTo>
                                        <a:pt x="13712" y="0"/>
                                      </a:lnTo>
                                      <a:close/>
                                    </a:path>
                                  </a:pathLst>
                                </a:custGeom>
                                <a:solidFill>
                                  <a:schemeClr val="bg1">
                                    <a:lumMod val="85000"/>
                                  </a:schemeClr>
                                </a:solidFill>
                                <a:ln w="12700">
                                  <a:miter lim="400000"/>
                                </a:ln>
                              </wps:spPr>
                              <wps:bodyPr lIns="38100" tIns="38100" rIns="38100" bIns="38100" anchor="ctr"/>
                            </wps:wsp>
                            <wps:wsp>
                              <wps:cNvPr id="4" name="Triángulo"/>
                              <wps:cNvSpPr/>
                              <wps:spPr>
                                <a:xfrm>
                                  <a:off x="0" y="2044700"/>
                                  <a:ext cx="3907791" cy="781685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0802"/>
                                      </a:lnTo>
                                      <a:lnTo>
                                        <a:pt x="0" y="0"/>
                                      </a:lnTo>
                                      <a:close/>
                                    </a:path>
                                  </a:pathLst>
                                </a:custGeom>
                                <a:solidFill>
                                  <a:srgbClr val="A86ED4"/>
                                </a:solidFill>
                                <a:ln w="12700">
                                  <a:miter lim="400000"/>
                                </a:ln>
                              </wps:spPr>
                              <wps:bodyPr lIns="38100" tIns="38100" rIns="38100" bIns="38100" anchor="ctr"/>
                            </wps:wsp>
                            <wps:wsp>
                              <wps:cNvPr id="5" name="Forma"/>
                              <wps:cNvSpPr/>
                              <wps:spPr>
                                <a:xfrm>
                                  <a:off x="0" y="0"/>
                                  <a:ext cx="7771132" cy="9039861"/>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rgbClr val="70327A"/>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4D4284DB" id="Grupo 1" o:spid="_x0000_s1026" style="position:absolute;margin-left:-35.4pt;margin-top:-176.9pt;width:612pt;height:841.5pt;z-index:-251657216;mso-position-horizontal-relative:margin;mso-position-vertical-relative:page;mso-width-relative:margin;mso-height-relative:margin" coordsize="77711,10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">
                      <v:shape id="Forma" o:spid="_x0000_s1027" style="position:absolute;top:25527;width:58458;height:750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" path="m,10687l,21600r1769,l21600,6148,13712,,,10687xe" fillcolor="#d8d8d8 [2732]" stroked="f" strokeweight="1pt">
                        <v:stroke miterlimit="4" joinstyle="miter"/>
                        <v:path arrowok="t" o:extrusionok="f" o:connecttype="custom" o:connectlocs="2922906,3750311;2922906,3750311;2922906,3750311;2922906,3750311" o:connectangles="0,90,180,270"/>
                      </v:shape>
                      <v:shape id="Triángulo" o:spid="_x0000_s1028" style="position:absolute;top:20447;width:39077;height:781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" path="m,21600l21600,10802,,,,21600xe" fillcolor="#a86ed4" stroked="f" strokeweight="1pt">
                        <v:stroke miterlimit="4" joinstyle="miter"/>
                        <v:path arrowok="t" o:extrusionok="f" o:connecttype="custom" o:connectlocs="1953896,3908426;1953896,3908426;1953896,3908426;1953896,3908426" o:connectangles="0,90,180,270"/>
                      </v:shape>
                      <v:shape id="Forma" o:spid="_x0000_s1029" style="position:absolute;width:77711;height:9039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" path="m,14678r,6922l21600,3032,21600,,17075,,,14678xe" fillcolor="#70327a" stroked="f" strokeweight="1pt">
                        <v:stroke miterlimit="4" joinstyle="miter"/>
                        <v:path arrowok="t" o:extrusionok="f" o:connecttype="custom" o:connectlocs="3885566,4519931;3885566,4519931;3885566,4519931;3885566,4519931" o:connectangles="0,90,180,270"/>
                      </v:shape>
                      <w10:wrap anchorx="margin" anchory="page"/>
                    </v:group>
                  </w:pict>
                </mc:Fallback>
              </mc:AlternateContent>
            </w:r>
          </w:p>
        </w:tc>
        <w:tc>
          <w:tcPr>
            <w:tcW w:w="5237" w:type="dxa"/>
          </w:tcPr>
          <w:p w14:paraId="5F1E416B" w14:textId="77777777" w:rsidR="00A81248" w:rsidRPr="0000352C" w:rsidRDefault="00A81248">
            <w:pPr>
              <w:rPr>
                <w:noProof/>
              </w:rPr>
            </w:pPr>
          </w:p>
        </w:tc>
      </w:tr>
      <w:tr w:rsidR="00A81248" w:rsidRPr="0000352C" w14:paraId="332229C3" w14:textId="77777777" w:rsidTr="00A31A5B">
        <w:trPr>
          <w:trHeight w:val="1299"/>
        </w:trPr>
        <w:tc>
          <w:tcPr>
            <w:tcW w:w="5395" w:type="dxa"/>
          </w:tcPr>
          <w:p w14:paraId="41FBBA46" w14:textId="77777777" w:rsidR="00A81248" w:rsidRPr="0000352C" w:rsidRDefault="00A81248">
            <w:pPr>
              <w:rPr>
                <w:noProof/>
              </w:rPr>
            </w:pPr>
          </w:p>
        </w:tc>
        <w:tc>
          <w:tcPr>
            <w:tcW w:w="5237" w:type="dxa"/>
          </w:tcPr>
          <w:p w14:paraId="7125D855" w14:textId="5F1295EA" w:rsidR="00A81248" w:rsidRPr="000E640A" w:rsidRDefault="00A81248" w:rsidP="00A81248">
            <w:pPr>
              <w:pStyle w:val="Ttulo2"/>
              <w:rPr>
                <w:noProof/>
                <w:color w:val="7030A0"/>
                <w:sz w:val="24"/>
                <w:szCs w:val="24"/>
              </w:rPr>
            </w:pPr>
          </w:p>
          <w:p w14:paraId="547AD195" w14:textId="77777777" w:rsidR="00A81248" w:rsidRPr="000E640A" w:rsidRDefault="000E640A" w:rsidP="00C66528">
            <w:pPr>
              <w:pStyle w:val="Ttulo2"/>
              <w:rPr>
                <w:i w:val="0"/>
                <w:iCs/>
                <w:noProof/>
                <w:color w:val="7030A0"/>
                <w:sz w:val="32"/>
                <w:szCs w:val="32"/>
              </w:rPr>
            </w:pPr>
            <w:bookmarkStart w:id="1" w:name="_Toc68907325"/>
            <w:r w:rsidRPr="000E640A">
              <w:rPr>
                <w:i w:val="0"/>
                <w:iCs/>
                <w:noProof/>
                <w:color w:val="7030A0"/>
                <w:sz w:val="32"/>
                <w:szCs w:val="32"/>
              </w:rPr>
              <w:t>Observatorio TIC</w:t>
            </w:r>
            <w:bookmarkEnd w:id="1"/>
          </w:p>
          <w:p w14:paraId="05B91E64" w14:textId="77777777" w:rsidR="000E640A" w:rsidRPr="000E640A" w:rsidRDefault="000E640A" w:rsidP="000E640A">
            <w:pPr>
              <w:pStyle w:val="Ttulo2"/>
              <w:rPr>
                <w:i w:val="0"/>
                <w:iCs/>
                <w:noProof/>
                <w:color w:val="7030A0"/>
                <w:sz w:val="32"/>
                <w:szCs w:val="32"/>
              </w:rPr>
            </w:pPr>
            <w:bookmarkStart w:id="2" w:name="_Toc68907326"/>
            <w:r w:rsidRPr="000E640A">
              <w:rPr>
                <w:i w:val="0"/>
                <w:iCs/>
                <w:noProof/>
                <w:color w:val="7030A0"/>
                <w:sz w:val="32"/>
                <w:szCs w:val="32"/>
              </w:rPr>
              <w:t>Diego Fernando Machado Barrera</w:t>
            </w:r>
            <w:bookmarkEnd w:id="2"/>
          </w:p>
          <w:p w14:paraId="29CF9701" w14:textId="77777777" w:rsidR="000E640A" w:rsidRPr="000E640A" w:rsidRDefault="000E640A" w:rsidP="000E640A">
            <w:pPr>
              <w:pStyle w:val="Ttulo2"/>
              <w:rPr>
                <w:i w:val="0"/>
                <w:iCs/>
                <w:noProof/>
                <w:color w:val="7030A0"/>
                <w:sz w:val="32"/>
                <w:szCs w:val="32"/>
              </w:rPr>
            </w:pPr>
            <w:bookmarkStart w:id="3" w:name="_Toc68907327"/>
            <w:r w:rsidRPr="000E640A">
              <w:rPr>
                <w:i w:val="0"/>
                <w:iCs/>
                <w:noProof/>
                <w:color w:val="7030A0"/>
                <w:sz w:val="32"/>
                <w:szCs w:val="32"/>
              </w:rPr>
              <w:t>Stiven Alaxander Imbacuan Garcia</w:t>
            </w:r>
            <w:bookmarkEnd w:id="3"/>
          </w:p>
          <w:p w14:paraId="18220BD6" w14:textId="1777E7AE" w:rsidR="000E640A" w:rsidRPr="00F47AAB" w:rsidRDefault="000E640A" w:rsidP="00F47AAB">
            <w:pPr>
              <w:pStyle w:val="Ttulo2"/>
              <w:rPr>
                <w:i w:val="0"/>
                <w:iCs/>
                <w:noProof/>
                <w:color w:val="7030A0"/>
                <w:sz w:val="32"/>
                <w:szCs w:val="32"/>
              </w:rPr>
            </w:pPr>
            <w:bookmarkStart w:id="4" w:name="_Toc68907328"/>
            <w:r w:rsidRPr="000E640A">
              <w:rPr>
                <w:i w:val="0"/>
                <w:iCs/>
                <w:noProof/>
                <w:color w:val="7030A0"/>
                <w:sz w:val="32"/>
                <w:szCs w:val="32"/>
              </w:rPr>
              <w:t>Universidad Distrital Francisco Jose de Caldas</w:t>
            </w:r>
            <w:bookmarkEnd w:id="4"/>
            <w:r w:rsidRPr="000E640A">
              <w:rPr>
                <w:i w:val="0"/>
                <w:iCs/>
                <w:noProof/>
                <w:color w:val="7030A0"/>
                <w:sz w:val="32"/>
                <w:szCs w:val="32"/>
                <w:lang w:bidi="es-ES"/>
              </w:rPr>
              <w:t xml:space="preserve"> </w:t>
            </w:r>
          </w:p>
          <w:p w14:paraId="53E92AF7" w14:textId="3F8391F2" w:rsidR="000E640A" w:rsidRPr="000E640A" w:rsidRDefault="000E640A" w:rsidP="000E640A">
            <w:pPr>
              <w:pStyle w:val="Ttulo3"/>
            </w:pPr>
          </w:p>
        </w:tc>
      </w:tr>
    </w:tbl>
    <w:p w14:paraId="6E5F9D9A" w14:textId="77777777" w:rsidR="007152DC" w:rsidRDefault="007152DC" w:rsidP="007152DC"/>
    <w:p w14:paraId="2F6B4A00" w14:textId="77777777" w:rsidR="007152DC" w:rsidRDefault="007152DC" w:rsidP="007152DC"/>
    <w:sdt>
      <w:sdtPr>
        <w:rPr>
          <w:rFonts w:ascii="Arial" w:eastAsiaTheme="minorHAnsi" w:hAnsi="Arial" w:cstheme="minorBidi"/>
          <w:color w:val="auto"/>
          <w:sz w:val="24"/>
          <w:szCs w:val="24"/>
          <w:lang w:val="es-ES" w:eastAsia="en-US"/>
        </w:rPr>
        <w:id w:val="-1994867203"/>
        <w:docPartObj>
          <w:docPartGallery w:val="Table of Contents"/>
          <w:docPartUnique/>
        </w:docPartObj>
      </w:sdtPr>
      <w:sdtEndPr>
        <w:rPr>
          <w:b/>
          <w:bCs/>
        </w:rPr>
      </w:sdtEndPr>
      <w:sdtContent>
        <w:p w14:paraId="06349E30" w14:textId="0A17D73D" w:rsidR="00253BDD" w:rsidRPr="00253BDD" w:rsidRDefault="00253BDD" w:rsidP="00253BDD">
          <w:pPr>
            <w:pStyle w:val="TtuloTDC"/>
            <w:jc w:val="center"/>
            <w:rPr>
              <w:rStyle w:val="Ttulo3Car"/>
            </w:rPr>
          </w:pPr>
          <w:r>
            <w:rPr>
              <w:rStyle w:val="Ttulo3Car"/>
            </w:rPr>
            <w:t>Índice</w:t>
          </w:r>
        </w:p>
        <w:p w14:paraId="24B695ED" w14:textId="2F54452F" w:rsidR="00253BDD" w:rsidRDefault="00253BDD" w:rsidP="00253BDD">
          <w:pPr>
            <w:pStyle w:val="TDC1"/>
            <w:tabs>
              <w:tab w:val="right" w:leader="dot" w:pos="10648"/>
            </w:tabs>
            <w:rPr>
              <w:rFonts w:asciiTheme="minorHAnsi" w:eastAsiaTheme="minorEastAsia" w:hAnsiTheme="minorHAnsi"/>
              <w:noProof/>
              <w:sz w:val="22"/>
              <w:szCs w:val="22"/>
              <w:lang w:val="es-CO" w:eastAsia="es-CO"/>
            </w:rPr>
          </w:pPr>
          <w:r>
            <w:fldChar w:fldCharType="begin"/>
          </w:r>
          <w:r>
            <w:instrText xml:space="preserve"> TOC \o "1-3" \h \z \u </w:instrText>
          </w:r>
          <w:r>
            <w:fldChar w:fldCharType="separate"/>
          </w:r>
        </w:p>
        <w:p w14:paraId="0BA263E4" w14:textId="3AC7B57B" w:rsidR="00253BDD" w:rsidRDefault="00CA596F">
          <w:pPr>
            <w:pStyle w:val="TDC3"/>
            <w:tabs>
              <w:tab w:val="right" w:leader="dot" w:pos="10648"/>
            </w:tabs>
            <w:rPr>
              <w:rFonts w:asciiTheme="minorHAnsi" w:eastAsiaTheme="minorEastAsia" w:hAnsiTheme="minorHAnsi"/>
              <w:noProof/>
              <w:sz w:val="22"/>
              <w:szCs w:val="22"/>
              <w:lang w:val="es-CO" w:eastAsia="es-CO"/>
            </w:rPr>
          </w:pPr>
          <w:hyperlink w:anchor="_Toc68907329" w:history="1">
            <w:r w:rsidR="00253BDD" w:rsidRPr="006B56D3">
              <w:rPr>
                <w:rStyle w:val="Hipervnculo"/>
                <w:noProof/>
              </w:rPr>
              <w:t>Login Usuario</w:t>
            </w:r>
            <w:r w:rsidR="00253BDD">
              <w:rPr>
                <w:noProof/>
                <w:webHidden/>
              </w:rPr>
              <w:tab/>
            </w:r>
            <w:r w:rsidR="00253BDD">
              <w:rPr>
                <w:noProof/>
                <w:webHidden/>
              </w:rPr>
              <w:fldChar w:fldCharType="begin"/>
            </w:r>
            <w:r w:rsidR="00253BDD">
              <w:rPr>
                <w:noProof/>
                <w:webHidden/>
              </w:rPr>
              <w:instrText xml:space="preserve"> PAGEREF _Toc68907329 \h </w:instrText>
            </w:r>
            <w:r w:rsidR="00253BDD">
              <w:rPr>
                <w:noProof/>
                <w:webHidden/>
              </w:rPr>
            </w:r>
            <w:r w:rsidR="00253BDD">
              <w:rPr>
                <w:noProof/>
                <w:webHidden/>
              </w:rPr>
              <w:fldChar w:fldCharType="separate"/>
            </w:r>
            <w:r w:rsidR="00253BDD">
              <w:rPr>
                <w:noProof/>
                <w:webHidden/>
              </w:rPr>
              <w:t>2</w:t>
            </w:r>
            <w:r w:rsidR="00253BDD">
              <w:rPr>
                <w:noProof/>
                <w:webHidden/>
              </w:rPr>
              <w:fldChar w:fldCharType="end"/>
            </w:r>
          </w:hyperlink>
        </w:p>
        <w:p w14:paraId="6FDEDD8B" w14:textId="07E2797D" w:rsidR="00253BDD" w:rsidRDefault="00CA596F">
          <w:pPr>
            <w:pStyle w:val="TDC3"/>
            <w:tabs>
              <w:tab w:val="right" w:leader="dot" w:pos="10648"/>
            </w:tabs>
            <w:rPr>
              <w:rFonts w:asciiTheme="minorHAnsi" w:eastAsiaTheme="minorEastAsia" w:hAnsiTheme="minorHAnsi"/>
              <w:noProof/>
              <w:sz w:val="22"/>
              <w:szCs w:val="22"/>
              <w:lang w:val="es-CO" w:eastAsia="es-CO"/>
            </w:rPr>
          </w:pPr>
          <w:hyperlink w:anchor="_Toc68907330" w:history="1">
            <w:r w:rsidR="00253BDD" w:rsidRPr="006B56D3">
              <w:rPr>
                <w:rStyle w:val="Hipervnculo"/>
                <w:noProof/>
              </w:rPr>
              <w:t>Menu Usuario</w:t>
            </w:r>
            <w:r w:rsidR="00253BDD">
              <w:rPr>
                <w:noProof/>
                <w:webHidden/>
              </w:rPr>
              <w:tab/>
            </w:r>
            <w:r w:rsidR="00253BDD">
              <w:rPr>
                <w:noProof/>
                <w:webHidden/>
              </w:rPr>
              <w:fldChar w:fldCharType="begin"/>
            </w:r>
            <w:r w:rsidR="00253BDD">
              <w:rPr>
                <w:noProof/>
                <w:webHidden/>
              </w:rPr>
              <w:instrText xml:space="preserve"> PAGEREF _Toc68907330 \h </w:instrText>
            </w:r>
            <w:r w:rsidR="00253BDD">
              <w:rPr>
                <w:noProof/>
                <w:webHidden/>
              </w:rPr>
            </w:r>
            <w:r w:rsidR="00253BDD">
              <w:rPr>
                <w:noProof/>
                <w:webHidden/>
              </w:rPr>
              <w:fldChar w:fldCharType="separate"/>
            </w:r>
            <w:r w:rsidR="00253BDD">
              <w:rPr>
                <w:noProof/>
                <w:webHidden/>
              </w:rPr>
              <w:t>4</w:t>
            </w:r>
            <w:r w:rsidR="00253BDD">
              <w:rPr>
                <w:noProof/>
                <w:webHidden/>
              </w:rPr>
              <w:fldChar w:fldCharType="end"/>
            </w:r>
          </w:hyperlink>
        </w:p>
        <w:p w14:paraId="53E614C8" w14:textId="3709C995" w:rsidR="00253BDD" w:rsidRDefault="00CA596F">
          <w:pPr>
            <w:pStyle w:val="TDC3"/>
            <w:tabs>
              <w:tab w:val="right" w:leader="dot" w:pos="10648"/>
            </w:tabs>
            <w:rPr>
              <w:rFonts w:asciiTheme="minorHAnsi" w:eastAsiaTheme="minorEastAsia" w:hAnsiTheme="minorHAnsi"/>
              <w:noProof/>
              <w:sz w:val="22"/>
              <w:szCs w:val="22"/>
              <w:lang w:val="es-CO" w:eastAsia="es-CO"/>
            </w:rPr>
          </w:pPr>
          <w:hyperlink w:anchor="_Toc68907331" w:history="1">
            <w:r w:rsidR="00253BDD" w:rsidRPr="006B56D3">
              <w:rPr>
                <w:rStyle w:val="Hipervnculo"/>
                <w:noProof/>
              </w:rPr>
              <w:t>Página de Inicio</w:t>
            </w:r>
            <w:r w:rsidR="00253BDD">
              <w:rPr>
                <w:noProof/>
                <w:webHidden/>
              </w:rPr>
              <w:tab/>
            </w:r>
            <w:r w:rsidR="00253BDD">
              <w:rPr>
                <w:noProof/>
                <w:webHidden/>
              </w:rPr>
              <w:fldChar w:fldCharType="begin"/>
            </w:r>
            <w:r w:rsidR="00253BDD">
              <w:rPr>
                <w:noProof/>
                <w:webHidden/>
              </w:rPr>
              <w:instrText xml:space="preserve"> PAGEREF _Toc68907331 \h </w:instrText>
            </w:r>
            <w:r w:rsidR="00253BDD">
              <w:rPr>
                <w:noProof/>
                <w:webHidden/>
              </w:rPr>
            </w:r>
            <w:r w:rsidR="00253BDD">
              <w:rPr>
                <w:noProof/>
                <w:webHidden/>
              </w:rPr>
              <w:fldChar w:fldCharType="separate"/>
            </w:r>
            <w:r w:rsidR="00253BDD">
              <w:rPr>
                <w:noProof/>
                <w:webHidden/>
              </w:rPr>
              <w:t>5</w:t>
            </w:r>
            <w:r w:rsidR="00253BDD">
              <w:rPr>
                <w:noProof/>
                <w:webHidden/>
              </w:rPr>
              <w:fldChar w:fldCharType="end"/>
            </w:r>
          </w:hyperlink>
        </w:p>
        <w:p w14:paraId="3CB81D17" w14:textId="12E1C2E1" w:rsidR="00253BDD" w:rsidRDefault="00CA596F">
          <w:pPr>
            <w:pStyle w:val="TDC3"/>
            <w:tabs>
              <w:tab w:val="right" w:leader="dot" w:pos="10648"/>
            </w:tabs>
            <w:rPr>
              <w:rFonts w:asciiTheme="minorHAnsi" w:eastAsiaTheme="minorEastAsia" w:hAnsiTheme="minorHAnsi"/>
              <w:noProof/>
              <w:sz w:val="22"/>
              <w:szCs w:val="22"/>
              <w:lang w:val="es-CO" w:eastAsia="es-CO"/>
            </w:rPr>
          </w:pPr>
          <w:hyperlink w:anchor="_Toc68907332" w:history="1">
            <w:r w:rsidR="00253BDD" w:rsidRPr="006B56D3">
              <w:rPr>
                <w:rStyle w:val="Hipervnculo"/>
                <w:noProof/>
              </w:rPr>
              <w:t>El Observatorio</w:t>
            </w:r>
            <w:r w:rsidR="00253BDD">
              <w:rPr>
                <w:noProof/>
                <w:webHidden/>
              </w:rPr>
              <w:tab/>
            </w:r>
            <w:r w:rsidR="00253BDD">
              <w:rPr>
                <w:noProof/>
                <w:webHidden/>
              </w:rPr>
              <w:fldChar w:fldCharType="begin"/>
            </w:r>
            <w:r w:rsidR="00253BDD">
              <w:rPr>
                <w:noProof/>
                <w:webHidden/>
              </w:rPr>
              <w:instrText xml:space="preserve"> PAGEREF _Toc68907332 \h </w:instrText>
            </w:r>
            <w:r w:rsidR="00253BDD">
              <w:rPr>
                <w:noProof/>
                <w:webHidden/>
              </w:rPr>
            </w:r>
            <w:r w:rsidR="00253BDD">
              <w:rPr>
                <w:noProof/>
                <w:webHidden/>
              </w:rPr>
              <w:fldChar w:fldCharType="separate"/>
            </w:r>
            <w:r w:rsidR="00253BDD">
              <w:rPr>
                <w:noProof/>
                <w:webHidden/>
              </w:rPr>
              <w:t>8</w:t>
            </w:r>
            <w:r w:rsidR="00253BDD">
              <w:rPr>
                <w:noProof/>
                <w:webHidden/>
              </w:rPr>
              <w:fldChar w:fldCharType="end"/>
            </w:r>
          </w:hyperlink>
        </w:p>
        <w:p w14:paraId="7E40CC6D" w14:textId="16424579" w:rsidR="00253BDD" w:rsidRDefault="00CA596F">
          <w:pPr>
            <w:pStyle w:val="TDC3"/>
            <w:tabs>
              <w:tab w:val="right" w:leader="dot" w:pos="10648"/>
            </w:tabs>
            <w:rPr>
              <w:rFonts w:asciiTheme="minorHAnsi" w:eastAsiaTheme="minorEastAsia" w:hAnsiTheme="minorHAnsi"/>
              <w:noProof/>
              <w:sz w:val="22"/>
              <w:szCs w:val="22"/>
              <w:lang w:val="es-CO" w:eastAsia="es-CO"/>
            </w:rPr>
          </w:pPr>
          <w:hyperlink w:anchor="_Toc68907333" w:history="1">
            <w:r w:rsidR="00253BDD" w:rsidRPr="006B56D3">
              <w:rPr>
                <w:rStyle w:val="Hipervnculo"/>
                <w:noProof/>
              </w:rPr>
              <w:t>Encuesta</w:t>
            </w:r>
            <w:r w:rsidR="00253BDD">
              <w:rPr>
                <w:noProof/>
                <w:webHidden/>
              </w:rPr>
              <w:tab/>
            </w:r>
            <w:r w:rsidR="00253BDD">
              <w:rPr>
                <w:noProof/>
                <w:webHidden/>
              </w:rPr>
              <w:fldChar w:fldCharType="begin"/>
            </w:r>
            <w:r w:rsidR="00253BDD">
              <w:rPr>
                <w:noProof/>
                <w:webHidden/>
              </w:rPr>
              <w:instrText xml:space="preserve"> PAGEREF _Toc68907333 \h </w:instrText>
            </w:r>
            <w:r w:rsidR="00253BDD">
              <w:rPr>
                <w:noProof/>
                <w:webHidden/>
              </w:rPr>
            </w:r>
            <w:r w:rsidR="00253BDD">
              <w:rPr>
                <w:noProof/>
                <w:webHidden/>
              </w:rPr>
              <w:fldChar w:fldCharType="separate"/>
            </w:r>
            <w:r w:rsidR="00253BDD">
              <w:rPr>
                <w:noProof/>
                <w:webHidden/>
              </w:rPr>
              <w:t>12</w:t>
            </w:r>
            <w:r w:rsidR="00253BDD">
              <w:rPr>
                <w:noProof/>
                <w:webHidden/>
              </w:rPr>
              <w:fldChar w:fldCharType="end"/>
            </w:r>
          </w:hyperlink>
        </w:p>
        <w:p w14:paraId="16EF5FF8" w14:textId="61736A61" w:rsidR="00253BDD" w:rsidRDefault="00CA596F">
          <w:pPr>
            <w:pStyle w:val="TDC3"/>
            <w:tabs>
              <w:tab w:val="right" w:leader="dot" w:pos="10648"/>
            </w:tabs>
            <w:rPr>
              <w:rFonts w:asciiTheme="minorHAnsi" w:eastAsiaTheme="minorEastAsia" w:hAnsiTheme="minorHAnsi"/>
              <w:noProof/>
              <w:sz w:val="22"/>
              <w:szCs w:val="22"/>
              <w:lang w:val="es-CO" w:eastAsia="es-CO"/>
            </w:rPr>
          </w:pPr>
          <w:hyperlink w:anchor="_Toc68907334" w:history="1">
            <w:r w:rsidR="00253BDD" w:rsidRPr="006B56D3">
              <w:rPr>
                <w:rStyle w:val="Hipervnculo"/>
                <w:noProof/>
              </w:rPr>
              <w:t>Noticias y Eventos</w:t>
            </w:r>
            <w:r w:rsidR="00253BDD">
              <w:rPr>
                <w:noProof/>
                <w:webHidden/>
              </w:rPr>
              <w:tab/>
            </w:r>
            <w:r w:rsidR="00253BDD">
              <w:rPr>
                <w:noProof/>
                <w:webHidden/>
              </w:rPr>
              <w:fldChar w:fldCharType="begin"/>
            </w:r>
            <w:r w:rsidR="00253BDD">
              <w:rPr>
                <w:noProof/>
                <w:webHidden/>
              </w:rPr>
              <w:instrText xml:space="preserve"> PAGEREF _Toc68907334 \h </w:instrText>
            </w:r>
            <w:r w:rsidR="00253BDD">
              <w:rPr>
                <w:noProof/>
                <w:webHidden/>
              </w:rPr>
            </w:r>
            <w:r w:rsidR="00253BDD">
              <w:rPr>
                <w:noProof/>
                <w:webHidden/>
              </w:rPr>
              <w:fldChar w:fldCharType="separate"/>
            </w:r>
            <w:r w:rsidR="00253BDD">
              <w:rPr>
                <w:noProof/>
                <w:webHidden/>
              </w:rPr>
              <w:t>14</w:t>
            </w:r>
            <w:r w:rsidR="00253BDD">
              <w:rPr>
                <w:noProof/>
                <w:webHidden/>
              </w:rPr>
              <w:fldChar w:fldCharType="end"/>
            </w:r>
          </w:hyperlink>
        </w:p>
        <w:p w14:paraId="784175FF" w14:textId="6A7C7176" w:rsidR="00253BDD" w:rsidRDefault="00CA596F">
          <w:pPr>
            <w:pStyle w:val="TDC3"/>
            <w:tabs>
              <w:tab w:val="right" w:leader="dot" w:pos="10648"/>
            </w:tabs>
            <w:rPr>
              <w:rFonts w:asciiTheme="minorHAnsi" w:eastAsiaTheme="minorEastAsia" w:hAnsiTheme="minorHAnsi"/>
              <w:noProof/>
              <w:sz w:val="22"/>
              <w:szCs w:val="22"/>
              <w:lang w:val="es-CO" w:eastAsia="es-CO"/>
            </w:rPr>
          </w:pPr>
          <w:hyperlink w:anchor="_Toc68907335" w:history="1">
            <w:r w:rsidR="00253BDD" w:rsidRPr="006B56D3">
              <w:rPr>
                <w:rStyle w:val="Hipervnculo"/>
                <w:noProof/>
              </w:rPr>
              <w:t>Recursos</w:t>
            </w:r>
            <w:r w:rsidR="00253BDD">
              <w:rPr>
                <w:noProof/>
                <w:webHidden/>
              </w:rPr>
              <w:tab/>
            </w:r>
            <w:r w:rsidR="00253BDD">
              <w:rPr>
                <w:noProof/>
                <w:webHidden/>
              </w:rPr>
              <w:fldChar w:fldCharType="begin"/>
            </w:r>
            <w:r w:rsidR="00253BDD">
              <w:rPr>
                <w:noProof/>
                <w:webHidden/>
              </w:rPr>
              <w:instrText xml:space="preserve"> PAGEREF _Toc68907335 \h </w:instrText>
            </w:r>
            <w:r w:rsidR="00253BDD">
              <w:rPr>
                <w:noProof/>
                <w:webHidden/>
              </w:rPr>
            </w:r>
            <w:r w:rsidR="00253BDD">
              <w:rPr>
                <w:noProof/>
                <w:webHidden/>
              </w:rPr>
              <w:fldChar w:fldCharType="separate"/>
            </w:r>
            <w:r w:rsidR="00253BDD">
              <w:rPr>
                <w:noProof/>
                <w:webHidden/>
              </w:rPr>
              <w:t>16</w:t>
            </w:r>
            <w:r w:rsidR="00253BDD">
              <w:rPr>
                <w:noProof/>
                <w:webHidden/>
              </w:rPr>
              <w:fldChar w:fldCharType="end"/>
            </w:r>
          </w:hyperlink>
        </w:p>
        <w:p w14:paraId="2BA5460B" w14:textId="4319A657" w:rsidR="00253BDD" w:rsidRDefault="00253BDD">
          <w:r>
            <w:rPr>
              <w:b/>
              <w:bCs/>
            </w:rPr>
            <w:fldChar w:fldCharType="end"/>
          </w:r>
        </w:p>
      </w:sdtContent>
    </w:sdt>
    <w:p w14:paraId="3A19F59A" w14:textId="77777777" w:rsidR="00253BDD" w:rsidRDefault="00253BDD" w:rsidP="00D23CA1">
      <w:pPr>
        <w:pStyle w:val="Ttulo3"/>
      </w:pPr>
    </w:p>
    <w:p w14:paraId="5F74A905" w14:textId="77777777" w:rsidR="00253BDD" w:rsidRDefault="00253BDD" w:rsidP="00D23CA1">
      <w:pPr>
        <w:pStyle w:val="Ttulo3"/>
      </w:pPr>
    </w:p>
    <w:p w14:paraId="73A95958" w14:textId="10EFED70" w:rsidR="00D23CA1" w:rsidRDefault="00D23CA1" w:rsidP="00D23CA1">
      <w:pPr>
        <w:pStyle w:val="Ttulo3"/>
      </w:pPr>
      <w:bookmarkStart w:id="5" w:name="_Toc68907329"/>
      <w:proofErr w:type="spellStart"/>
      <w:r>
        <w:t>Login</w:t>
      </w:r>
      <w:proofErr w:type="spellEnd"/>
      <w:r>
        <w:t xml:space="preserve"> </w:t>
      </w:r>
      <w:r w:rsidR="001C7AD9">
        <w:t>Usuario</w:t>
      </w:r>
      <w:bookmarkEnd w:id="5"/>
    </w:p>
    <w:p w14:paraId="24A1A9A4" w14:textId="68F5CF31" w:rsidR="00D23CA1" w:rsidRDefault="00D23CA1" w:rsidP="00D23CA1"/>
    <w:p w14:paraId="391A8A1B" w14:textId="2FA313E4" w:rsidR="00D23CA1" w:rsidRDefault="00D23CA1" w:rsidP="00D23CA1">
      <w:pPr>
        <w:pStyle w:val="Ttulo4"/>
      </w:pPr>
      <w:r>
        <w:t xml:space="preserve">Proceso de </w:t>
      </w:r>
      <w:r w:rsidR="00183689">
        <w:t>Registro</w:t>
      </w:r>
    </w:p>
    <w:p w14:paraId="0218A65E" w14:textId="77777777" w:rsidR="00D23CA1" w:rsidRPr="00D23CA1" w:rsidRDefault="00D23CA1" w:rsidP="00D23CA1"/>
    <w:p w14:paraId="7D07501B" w14:textId="4E89D32D" w:rsidR="00D23CA1" w:rsidRDefault="00D23CA1" w:rsidP="00D23CA1">
      <w:r>
        <w:rPr>
          <w:noProof/>
        </w:rPr>
        <w:drawing>
          <wp:inline distT="0" distB="0" distL="0" distR="0" wp14:anchorId="3702C5CA" wp14:editId="09063772">
            <wp:extent cx="6767830" cy="30524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67830" cy="3052445"/>
                    </a:xfrm>
                    <a:prstGeom prst="rect">
                      <a:avLst/>
                    </a:prstGeom>
                  </pic:spPr>
                </pic:pic>
              </a:graphicData>
            </a:graphic>
          </wp:inline>
        </w:drawing>
      </w:r>
    </w:p>
    <w:p w14:paraId="1877391F" w14:textId="77777777" w:rsidR="00D23CA1" w:rsidRDefault="00D23CA1" w:rsidP="00D23CA1"/>
    <w:p w14:paraId="18DBBB2F" w14:textId="32CF68AA" w:rsidR="00CC79C2" w:rsidRDefault="00183689" w:rsidP="00F47AAB">
      <w:r>
        <w:t>Para registrarse en el sistema, deberá i</w:t>
      </w:r>
      <w:r w:rsidR="00D23CA1">
        <w:t>ngresa</w:t>
      </w:r>
      <w:r>
        <w:t>r</w:t>
      </w:r>
      <w:r w:rsidR="00D23CA1">
        <w:t xml:space="preserve"> a la </w:t>
      </w:r>
      <w:proofErr w:type="spellStart"/>
      <w:r w:rsidR="00D23CA1">
        <w:t>url</w:t>
      </w:r>
      <w:proofErr w:type="spellEnd"/>
      <w:r w:rsidR="00D23CA1">
        <w:t xml:space="preserve"> del </w:t>
      </w:r>
      <w:hyperlink r:id="rId12" w:history="1">
        <w:r w:rsidR="00D23CA1" w:rsidRPr="001C7AD9">
          <w:rPr>
            <w:rStyle w:val="Hipervnculo"/>
          </w:rPr>
          <w:t>observatorio TIC</w:t>
        </w:r>
      </w:hyperlink>
      <w:r w:rsidR="00D23CA1">
        <w:t xml:space="preserve">, donde se observa el menú del portal web y sus diferentes secciones, allí damos clic en el botón </w:t>
      </w:r>
      <w:r>
        <w:rPr>
          <w:b/>
          <w:bCs/>
        </w:rPr>
        <w:t>Registrarse</w:t>
      </w:r>
      <w:r w:rsidR="00D23CA1">
        <w:t xml:space="preserve">, enviándonos al siguiente formulario de </w:t>
      </w:r>
      <w:r>
        <w:t>registro</w:t>
      </w:r>
      <w:r w:rsidR="00CC79C2">
        <w:t>:</w:t>
      </w:r>
    </w:p>
    <w:p w14:paraId="59EF14C7" w14:textId="2462CB24" w:rsidR="00CC79C2" w:rsidRDefault="00CC79C2" w:rsidP="00F47AAB"/>
    <w:p w14:paraId="7D17D707" w14:textId="2AD19C4D" w:rsidR="00CC79C2" w:rsidRDefault="00CC79C2" w:rsidP="00CC79C2">
      <w:pPr>
        <w:jc w:val="center"/>
      </w:pPr>
      <w:r w:rsidRPr="00CC79C2">
        <w:rPr>
          <w:noProof/>
        </w:rPr>
        <w:lastRenderedPageBreak/>
        <w:drawing>
          <wp:inline distT="0" distB="0" distL="0" distR="0" wp14:anchorId="4665FA9B" wp14:editId="5355BAAF">
            <wp:extent cx="5146245" cy="447675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68678" cy="4496265"/>
                    </a:xfrm>
                    <a:prstGeom prst="rect">
                      <a:avLst/>
                    </a:prstGeom>
                  </pic:spPr>
                </pic:pic>
              </a:graphicData>
            </a:graphic>
          </wp:inline>
        </w:drawing>
      </w:r>
    </w:p>
    <w:p w14:paraId="5B1088F3" w14:textId="77777777" w:rsidR="00CC79C2" w:rsidRDefault="00CC79C2" w:rsidP="00F47AAB"/>
    <w:p w14:paraId="508E06D7" w14:textId="09890881" w:rsidR="00D23CA1" w:rsidRDefault="00CC79C2" w:rsidP="00F47AAB">
      <w:r>
        <w:t>Aquí</w:t>
      </w:r>
      <w:r w:rsidR="00D23CA1">
        <w:t xml:space="preserve"> el </w:t>
      </w:r>
      <w:r w:rsidR="00183689">
        <w:t>usuario</w:t>
      </w:r>
      <w:r w:rsidR="00D23CA1">
        <w:t xml:space="preserve"> deberá </w:t>
      </w:r>
      <w:r w:rsidR="00183689">
        <w:t>digitar sus datos personales para poder registrarse, dichos datos consisten en:</w:t>
      </w:r>
    </w:p>
    <w:p w14:paraId="28C8218D" w14:textId="332C6A8A" w:rsidR="00183689" w:rsidRDefault="00183689" w:rsidP="00183689">
      <w:pPr>
        <w:pStyle w:val="Prrafodelista"/>
        <w:numPr>
          <w:ilvl w:val="0"/>
          <w:numId w:val="2"/>
        </w:numPr>
      </w:pPr>
      <w:r>
        <w:t>Nombres y Apellidos del usuario</w:t>
      </w:r>
    </w:p>
    <w:p w14:paraId="492D3502" w14:textId="6D0ADEC4" w:rsidR="00CC79C2" w:rsidRDefault="00183689" w:rsidP="00183689">
      <w:pPr>
        <w:pStyle w:val="Prrafodelista"/>
        <w:numPr>
          <w:ilvl w:val="0"/>
          <w:numId w:val="2"/>
        </w:numPr>
      </w:pPr>
      <w:r>
        <w:t>El correo institucional de la Universidad Distrital (</w:t>
      </w:r>
      <w:r w:rsidR="00CC79C2" w:rsidRPr="00CC79C2">
        <w:t>@correo.udistrital.edu.co</w:t>
      </w:r>
      <w:r w:rsidR="00CC79C2">
        <w:t xml:space="preserve"> si es estudiante y </w:t>
      </w:r>
      <w:r w:rsidR="00CC79C2" w:rsidRPr="00CC79C2">
        <w:t>@udistrital.edu.co</w:t>
      </w:r>
      <w:r w:rsidR="00CC79C2">
        <w:t xml:space="preserve"> si es profesor)</w:t>
      </w:r>
    </w:p>
    <w:p w14:paraId="33F24AA1" w14:textId="3EB491F0" w:rsidR="00CC79C2" w:rsidRDefault="00CC79C2" w:rsidP="00CC79C2">
      <w:pPr>
        <w:pStyle w:val="Prrafodelista"/>
        <w:numPr>
          <w:ilvl w:val="0"/>
          <w:numId w:val="2"/>
        </w:numPr>
      </w:pPr>
      <w:r>
        <w:t xml:space="preserve">Una contraseña, la cual deberá </w:t>
      </w:r>
      <w:r w:rsidRPr="00CC79C2">
        <w:t>contener al menos una letra mayúscula, una minúscula, un digito y tener entre 6 a 15 caracteres</w:t>
      </w:r>
    </w:p>
    <w:p w14:paraId="49FFF0A5" w14:textId="6917F475" w:rsidR="00183689" w:rsidRDefault="00CC79C2" w:rsidP="00CC79C2">
      <w:pPr>
        <w:pStyle w:val="Prrafodelista"/>
        <w:numPr>
          <w:ilvl w:val="0"/>
          <w:numId w:val="2"/>
        </w:numPr>
      </w:pPr>
      <w:r>
        <w:t>Y el rol del usuario en la universidad (profesor o estudiante)</w:t>
      </w:r>
    </w:p>
    <w:p w14:paraId="570A242A" w14:textId="77777777" w:rsidR="00CC79C2" w:rsidRDefault="00CC79C2" w:rsidP="00CC79C2">
      <w:pPr>
        <w:ind w:left="360"/>
      </w:pPr>
    </w:p>
    <w:p w14:paraId="443FDFB8" w14:textId="0014B42F" w:rsidR="00327D74" w:rsidRDefault="00CC79C2" w:rsidP="00CC79C2">
      <w:r>
        <w:t xml:space="preserve">Una vez hecho esto, deberá dar clic en el botón </w:t>
      </w:r>
      <w:r>
        <w:rPr>
          <w:b/>
          <w:bCs/>
        </w:rPr>
        <w:t>Registrarse</w:t>
      </w:r>
      <w:r>
        <w:t xml:space="preserve"> el cual le </w:t>
      </w:r>
      <w:r w:rsidR="00327D74">
        <w:t>mostrará</w:t>
      </w:r>
      <w:r>
        <w:t xml:space="preserve"> un mensaje indicándole </w:t>
      </w:r>
      <w:r w:rsidR="00327D74">
        <w:t>el éxito del registro, donde posterior a esto tendrá que dirigirse a su correo electrónico para activar la cuenta.</w:t>
      </w:r>
    </w:p>
    <w:p w14:paraId="355129E5" w14:textId="05C11739" w:rsidR="00327D74" w:rsidRDefault="00327D74" w:rsidP="00CC79C2"/>
    <w:p w14:paraId="7E1272D7" w14:textId="0FDD795B" w:rsidR="00327D74" w:rsidRDefault="00327D74" w:rsidP="00327D74">
      <w:pPr>
        <w:pStyle w:val="Ttulo4"/>
      </w:pPr>
      <w:r>
        <w:t>Activación de Cuenta</w:t>
      </w:r>
    </w:p>
    <w:p w14:paraId="3E856490" w14:textId="1E6FAD40" w:rsidR="00327D74" w:rsidRDefault="00327D74" w:rsidP="00327D74"/>
    <w:p w14:paraId="22CA2E1B" w14:textId="78552E39" w:rsidR="003E2CBC" w:rsidRDefault="00327D74" w:rsidP="00327D74">
      <w:r>
        <w:t xml:space="preserve">Para poder iniciar sesión en el sistema es necesario que la cuenta registrada sea activada, para ello se deberá ingresar a la bandeja de entrada </w:t>
      </w:r>
      <w:r w:rsidR="003E2CBC">
        <w:t xml:space="preserve">o en su defecto en el spam </w:t>
      </w:r>
      <w:r>
        <w:t>del correo institucional digitado en el formulario de registro donde aparecerá un mensaje</w:t>
      </w:r>
      <w:r w:rsidR="003E2CBC">
        <w:t xml:space="preserve"> como el siguiente:</w:t>
      </w:r>
    </w:p>
    <w:p w14:paraId="5EFBE528" w14:textId="77777777" w:rsidR="003E2CBC" w:rsidRDefault="003E2CBC" w:rsidP="00327D74"/>
    <w:p w14:paraId="3D5627EC" w14:textId="614BBAC7" w:rsidR="00327D74" w:rsidRPr="00327D74" w:rsidRDefault="003E2CBC" w:rsidP="00327D74">
      <w:r w:rsidRPr="003E2CBC">
        <w:rPr>
          <w:noProof/>
        </w:rPr>
        <w:lastRenderedPageBreak/>
        <w:drawing>
          <wp:inline distT="0" distB="0" distL="0" distR="0" wp14:anchorId="31494DB8" wp14:editId="3D0EB335">
            <wp:extent cx="6767830" cy="2037080"/>
            <wp:effectExtent l="0" t="0" r="0" b="127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67830" cy="2037080"/>
                    </a:xfrm>
                    <a:prstGeom prst="rect">
                      <a:avLst/>
                    </a:prstGeom>
                  </pic:spPr>
                </pic:pic>
              </a:graphicData>
            </a:graphic>
          </wp:inline>
        </w:drawing>
      </w:r>
      <w:r w:rsidR="00327D74">
        <w:t xml:space="preserve"> </w:t>
      </w:r>
    </w:p>
    <w:p w14:paraId="12EC6150" w14:textId="2BA30614" w:rsidR="00D23CA1" w:rsidRDefault="003E2CBC" w:rsidP="00D23CA1">
      <w:r>
        <w:t xml:space="preserve">Dicho mensaje contendrá un enlace que le permitirá al usuario activar su cuenta y a su vez lo redireccionará al formulario de </w:t>
      </w:r>
      <w:r w:rsidRPr="003E2CBC">
        <w:rPr>
          <w:b/>
          <w:bCs/>
        </w:rPr>
        <w:t>inici</w:t>
      </w:r>
      <w:r w:rsidR="00136419">
        <w:rPr>
          <w:b/>
          <w:bCs/>
        </w:rPr>
        <w:t>ar</w:t>
      </w:r>
      <w:r w:rsidRPr="003E2CBC">
        <w:rPr>
          <w:b/>
          <w:bCs/>
        </w:rPr>
        <w:t xml:space="preserve"> sesión</w:t>
      </w:r>
      <w:r>
        <w:t xml:space="preserve"> del Observatorio TIC con un mensaje del éxito del proceso de activación.</w:t>
      </w:r>
    </w:p>
    <w:p w14:paraId="282CFF2A" w14:textId="6145B630" w:rsidR="00136419" w:rsidRDefault="00136419" w:rsidP="00D23CA1"/>
    <w:p w14:paraId="191CD79C" w14:textId="02884122" w:rsidR="005B0D8B" w:rsidRDefault="00136419" w:rsidP="005B0D8B">
      <w:r w:rsidRPr="00136419">
        <w:rPr>
          <w:b/>
          <w:bCs/>
        </w:rPr>
        <w:t>Nota:</w:t>
      </w:r>
      <w:r>
        <w:rPr>
          <w:b/>
          <w:bCs/>
        </w:rPr>
        <w:t xml:space="preserve"> </w:t>
      </w:r>
      <w:r>
        <w:t>Si no le llega el correo de activación de su cuenta, comuníquese vía correo con los administradores del sistema.</w:t>
      </w:r>
    </w:p>
    <w:p w14:paraId="7B55C0A7" w14:textId="23CCC719" w:rsidR="00136419" w:rsidRDefault="00136419" w:rsidP="00D23CA1"/>
    <w:p w14:paraId="26A95261" w14:textId="04A91419" w:rsidR="00136419" w:rsidRDefault="00136419" w:rsidP="00136419">
      <w:pPr>
        <w:pStyle w:val="Ttulo4"/>
      </w:pPr>
      <w:r>
        <w:t>Proceso de Inicio De Sesión:</w:t>
      </w:r>
    </w:p>
    <w:p w14:paraId="01FECA73" w14:textId="7F3BD1CB" w:rsidR="00136419" w:rsidRDefault="00136419" w:rsidP="00D23CA1"/>
    <w:p w14:paraId="34EC5CB2" w14:textId="1FB19055" w:rsidR="00136419" w:rsidRPr="00136419" w:rsidRDefault="00136419" w:rsidP="00D23CA1">
      <w:r>
        <w:t xml:space="preserve">Una vez activada la cuenta, el usuario podrá ingresar al sistema con la opción </w:t>
      </w:r>
      <w:r w:rsidRPr="003E2CBC">
        <w:rPr>
          <w:b/>
          <w:bCs/>
        </w:rPr>
        <w:t>inici</w:t>
      </w:r>
      <w:r>
        <w:rPr>
          <w:b/>
          <w:bCs/>
        </w:rPr>
        <w:t>ar</w:t>
      </w:r>
      <w:r w:rsidRPr="003E2CBC">
        <w:rPr>
          <w:b/>
          <w:bCs/>
        </w:rPr>
        <w:t xml:space="preserve"> sesión</w:t>
      </w:r>
      <w:r>
        <w:t xml:space="preserve"> dispuesta en el menú, el cual lo </w:t>
      </w:r>
      <w:r w:rsidR="005B0D8B">
        <w:t>enviará</w:t>
      </w:r>
      <w:r>
        <w:t xml:space="preserve"> al siguiente formulario:</w:t>
      </w:r>
    </w:p>
    <w:p w14:paraId="5A2127CE" w14:textId="4B733A51" w:rsidR="00D23CA1" w:rsidRDefault="00D23CA1" w:rsidP="00D23CA1">
      <w:pPr>
        <w:jc w:val="center"/>
      </w:pPr>
      <w:r>
        <w:rPr>
          <w:noProof/>
        </w:rPr>
        <w:drawing>
          <wp:inline distT="0" distB="0" distL="0" distR="0" wp14:anchorId="1E911077" wp14:editId="429670C4">
            <wp:extent cx="4305300" cy="324237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30537" cy="3261379"/>
                    </a:xfrm>
                    <a:prstGeom prst="rect">
                      <a:avLst/>
                    </a:prstGeom>
                  </pic:spPr>
                </pic:pic>
              </a:graphicData>
            </a:graphic>
          </wp:inline>
        </w:drawing>
      </w:r>
    </w:p>
    <w:p w14:paraId="3141D874" w14:textId="46199988" w:rsidR="00D23CA1" w:rsidRDefault="00D23CA1" w:rsidP="00F47AAB"/>
    <w:p w14:paraId="5F23C382" w14:textId="731F01E0" w:rsidR="00D23CA1" w:rsidRDefault="00D23CA1" w:rsidP="00F47AAB">
      <w:r>
        <w:t>Al momento de ingresar el</w:t>
      </w:r>
      <w:r w:rsidR="00CF5A80">
        <w:t xml:space="preserve"> </w:t>
      </w:r>
      <w:r w:rsidR="00136419">
        <w:t xml:space="preserve">correo institucional </w:t>
      </w:r>
      <w:r w:rsidR="00CF5A80">
        <w:t>a</w:t>
      </w:r>
      <w:r w:rsidR="00136419">
        <w:t xml:space="preserve">l momento de </w:t>
      </w:r>
      <w:r w:rsidR="005B0D8B">
        <w:t>crear y</w:t>
      </w:r>
      <w:r>
        <w:t xml:space="preserve"> la contraseña, el </w:t>
      </w:r>
      <w:r w:rsidR="00CF5A80">
        <w:t>usuario</w:t>
      </w:r>
      <w:r>
        <w:t xml:space="preserve"> deberá dar clic en el botón </w:t>
      </w:r>
      <w:r w:rsidRPr="00D23CA1">
        <w:rPr>
          <w:b/>
          <w:bCs/>
        </w:rPr>
        <w:t>Iniciar Sesión</w:t>
      </w:r>
      <w:r>
        <w:t xml:space="preserve"> o por el contrario el botón </w:t>
      </w:r>
      <w:r w:rsidRPr="00D23CA1">
        <w:rPr>
          <w:b/>
          <w:bCs/>
        </w:rPr>
        <w:t>Cancelar</w:t>
      </w:r>
      <w:r>
        <w:t>, el cual lo redirigirá al inicio del portal web.</w:t>
      </w:r>
    </w:p>
    <w:p w14:paraId="04733A8A" w14:textId="40377770" w:rsidR="00924756" w:rsidRDefault="00924756" w:rsidP="00D23CA1"/>
    <w:p w14:paraId="2AEDE579" w14:textId="6B18908B" w:rsidR="005B0D8B" w:rsidRDefault="005B0D8B" w:rsidP="005B0D8B">
      <w:pPr>
        <w:pStyle w:val="Ttulo4"/>
      </w:pPr>
      <w:r>
        <w:t>Recuperación de contraseña</w:t>
      </w:r>
    </w:p>
    <w:p w14:paraId="1FD7A437" w14:textId="79FAD10F" w:rsidR="00D23CA1" w:rsidRDefault="00D23CA1" w:rsidP="00D23CA1">
      <w:pPr>
        <w:rPr>
          <w:noProof/>
        </w:rPr>
      </w:pPr>
    </w:p>
    <w:p w14:paraId="263337E5" w14:textId="3E8D0C67" w:rsidR="005B0D8B" w:rsidRDefault="005B0D8B" w:rsidP="00D23CA1">
      <w:pPr>
        <w:rPr>
          <w:noProof/>
        </w:rPr>
      </w:pPr>
      <w:r>
        <w:rPr>
          <w:noProof/>
        </w:rPr>
        <w:t xml:space="preserve">En el caso de que el usuario haya olvidado la contraseña, el portal brinda el servicio de recuperar </w:t>
      </w:r>
      <w:r w:rsidR="007741E9">
        <w:rPr>
          <w:noProof/>
        </w:rPr>
        <w:t xml:space="preserve">clave </w:t>
      </w:r>
      <w:r>
        <w:rPr>
          <w:noProof/>
        </w:rPr>
        <w:t xml:space="preserve">a traves del correo con el cual </w:t>
      </w:r>
      <w:r w:rsidR="00531B3D">
        <w:rPr>
          <w:noProof/>
        </w:rPr>
        <w:t xml:space="preserve">se </w:t>
      </w:r>
      <w:r>
        <w:rPr>
          <w:noProof/>
        </w:rPr>
        <w:t>registro en el sistema.</w:t>
      </w:r>
    </w:p>
    <w:p w14:paraId="53F919F6" w14:textId="1665C70A" w:rsidR="005B0D8B" w:rsidRDefault="005B0D8B" w:rsidP="00D23CA1">
      <w:pPr>
        <w:rPr>
          <w:noProof/>
        </w:rPr>
      </w:pPr>
    </w:p>
    <w:p w14:paraId="599187D9" w14:textId="56F38E48" w:rsidR="005B0D8B" w:rsidRDefault="005B0D8B" w:rsidP="005B0D8B">
      <w:pPr>
        <w:jc w:val="center"/>
        <w:rPr>
          <w:noProof/>
        </w:rPr>
      </w:pPr>
      <w:r>
        <w:rPr>
          <w:noProof/>
        </w:rPr>
        <w:lastRenderedPageBreak/>
        <mc:AlternateContent>
          <mc:Choice Requires="wps">
            <w:drawing>
              <wp:anchor distT="0" distB="0" distL="114300" distR="114300" simplePos="0" relativeHeight="251941888" behindDoc="0" locked="0" layoutInCell="1" allowOverlap="1" wp14:anchorId="58A64FE0" wp14:editId="3BE75425">
                <wp:simplePos x="0" y="0"/>
                <wp:positionH relativeFrom="column">
                  <wp:posOffset>2289810</wp:posOffset>
                </wp:positionH>
                <wp:positionV relativeFrom="paragraph">
                  <wp:posOffset>2971800</wp:posOffset>
                </wp:positionV>
                <wp:extent cx="1790700" cy="390525"/>
                <wp:effectExtent l="0" t="0" r="19050" b="28575"/>
                <wp:wrapNone/>
                <wp:docPr id="16" name="Rectángulo: esquinas redondeadas 16"/>
                <wp:cNvGraphicFramePr/>
                <a:graphic xmlns:a="http://schemas.openxmlformats.org/drawingml/2006/main">
                  <a:graphicData uri="http://schemas.microsoft.com/office/word/2010/wordprocessingShape">
                    <wps:wsp>
                      <wps:cNvSpPr/>
                      <wps:spPr>
                        <a:xfrm>
                          <a:off x="0" y="0"/>
                          <a:ext cx="1790700" cy="390525"/>
                        </a:xfrm>
                        <a:prstGeom prst="roundRect">
                          <a:avLst/>
                        </a:prstGeom>
                        <a:noFill/>
                        <a:ln w="25400" cap="flat">
                          <a:solidFill>
                            <a:srgbClr val="7030A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roundrect w14:anchorId="21AFECFF" id="Rectángulo: esquinas redondeadas 16" o:spid="_x0000_s1026" style="position:absolute;margin-left:180.3pt;margin-top:234pt;width:141pt;height:30.75pt;z-index:251941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" filled="f" strokecolor="#7030a0" strokeweight="2pt">
                <v:stroke miterlimit="4" joinstyle="miter"/>
                <v:textbox style="mso-fit-shape-to-text:t" inset="3pt,3pt,3pt,3pt"/>
              </v:roundrect>
            </w:pict>
          </mc:Fallback>
        </mc:AlternateContent>
      </w:r>
      <w:r>
        <w:rPr>
          <w:noProof/>
        </w:rPr>
        <w:drawing>
          <wp:inline distT="0" distB="0" distL="0" distR="0" wp14:anchorId="3C994848" wp14:editId="5F76B9A3">
            <wp:extent cx="4981575" cy="39147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81575" cy="3914775"/>
                    </a:xfrm>
                    <a:prstGeom prst="rect">
                      <a:avLst/>
                    </a:prstGeom>
                  </pic:spPr>
                </pic:pic>
              </a:graphicData>
            </a:graphic>
          </wp:inline>
        </w:drawing>
      </w:r>
    </w:p>
    <w:p w14:paraId="1906E588" w14:textId="5711361D" w:rsidR="005B0D8B" w:rsidRDefault="005B0D8B" w:rsidP="00D23CA1">
      <w:pPr>
        <w:rPr>
          <w:noProof/>
        </w:rPr>
      </w:pPr>
    </w:p>
    <w:p w14:paraId="4A55CA74" w14:textId="7D0ED49D" w:rsidR="007741E9" w:rsidRDefault="007741E9" w:rsidP="00D23CA1">
      <w:pPr>
        <w:rPr>
          <w:noProof/>
        </w:rPr>
      </w:pPr>
      <w:r>
        <w:rPr>
          <w:noProof/>
        </w:rPr>
        <w:tab/>
      </w:r>
      <w:r>
        <w:rPr>
          <w:noProof/>
        </w:rPr>
        <w:tab/>
      </w:r>
      <w:r>
        <w:rPr>
          <w:noProof/>
        </w:rPr>
        <w:drawing>
          <wp:inline distT="0" distB="0" distL="0" distR="0" wp14:anchorId="3CFF8971" wp14:editId="32487803">
            <wp:extent cx="4676775" cy="3619500"/>
            <wp:effectExtent l="0" t="0" r="9525"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76775" cy="3619500"/>
                    </a:xfrm>
                    <a:prstGeom prst="rect">
                      <a:avLst/>
                    </a:prstGeom>
                  </pic:spPr>
                </pic:pic>
              </a:graphicData>
            </a:graphic>
          </wp:inline>
        </w:drawing>
      </w:r>
    </w:p>
    <w:p w14:paraId="6D8D6100" w14:textId="1E017DE7" w:rsidR="005B0D8B" w:rsidRDefault="005B0D8B" w:rsidP="00D23CA1">
      <w:pPr>
        <w:rPr>
          <w:noProof/>
        </w:rPr>
      </w:pPr>
      <w:r>
        <w:rPr>
          <w:noProof/>
        </w:rPr>
        <w:t xml:space="preserve">Al </w:t>
      </w:r>
      <w:r w:rsidR="007741E9">
        <w:rPr>
          <w:noProof/>
        </w:rPr>
        <w:t>seleccionar</w:t>
      </w:r>
      <w:r>
        <w:rPr>
          <w:noProof/>
        </w:rPr>
        <w:t xml:space="preserve"> el boton </w:t>
      </w:r>
      <w:r w:rsidR="007741E9">
        <w:rPr>
          <w:b/>
          <w:bCs/>
          <w:noProof/>
        </w:rPr>
        <w:t xml:space="preserve">Recuperar clave </w:t>
      </w:r>
      <w:r>
        <w:rPr>
          <w:noProof/>
        </w:rPr>
        <w:t xml:space="preserve">se enviara un </w:t>
      </w:r>
      <w:r w:rsidR="007741E9">
        <w:rPr>
          <w:noProof/>
        </w:rPr>
        <w:t>enlace</w:t>
      </w:r>
      <w:r>
        <w:rPr>
          <w:noProof/>
        </w:rPr>
        <w:t xml:space="preserve"> al correo que</w:t>
      </w:r>
      <w:r w:rsidR="007741E9">
        <w:rPr>
          <w:noProof/>
        </w:rPr>
        <w:t xml:space="preserve"> el usuario</w:t>
      </w:r>
      <w:r>
        <w:rPr>
          <w:noProof/>
        </w:rPr>
        <w:t xml:space="preserve"> diligencio en el formulario</w:t>
      </w:r>
      <w:r w:rsidR="00531B3D">
        <w:rPr>
          <w:noProof/>
        </w:rPr>
        <w:t xml:space="preserve">. Posterior a esto, </w:t>
      </w:r>
      <w:r w:rsidR="007741E9" w:rsidRPr="007741E9">
        <w:rPr>
          <w:noProof/>
        </w:rPr>
        <w:t xml:space="preserve">se deberá ingresar a la bandeja de entrada o en su defecto en el spam del correo institucional </w:t>
      </w:r>
      <w:r w:rsidR="00531B3D">
        <w:rPr>
          <w:noProof/>
        </w:rPr>
        <w:t>en</w:t>
      </w:r>
      <w:r w:rsidR="007741E9" w:rsidRPr="007741E9">
        <w:rPr>
          <w:noProof/>
        </w:rPr>
        <w:t xml:space="preserve"> donde aparecerá un mensaje como el siguiente:</w:t>
      </w:r>
    </w:p>
    <w:p w14:paraId="200CE9FB" w14:textId="77777777" w:rsidR="005B0D8B" w:rsidRDefault="005B0D8B" w:rsidP="00D23CA1">
      <w:pPr>
        <w:rPr>
          <w:noProof/>
        </w:rPr>
      </w:pPr>
    </w:p>
    <w:p w14:paraId="029C8AB6" w14:textId="77777777" w:rsidR="005B0D8B" w:rsidRDefault="005B0D8B" w:rsidP="00D23CA1">
      <w:pPr>
        <w:rPr>
          <w:noProof/>
        </w:rPr>
      </w:pPr>
    </w:p>
    <w:p w14:paraId="7A94DCF8" w14:textId="22C234D1" w:rsidR="005B0D8B" w:rsidRDefault="005B0D8B" w:rsidP="00D23CA1">
      <w:pPr>
        <w:rPr>
          <w:noProof/>
        </w:rPr>
      </w:pPr>
      <w:r>
        <w:rPr>
          <w:noProof/>
        </w:rPr>
        <w:lastRenderedPageBreak/>
        <w:drawing>
          <wp:inline distT="0" distB="0" distL="0" distR="0" wp14:anchorId="0F70E881" wp14:editId="0053D1A8">
            <wp:extent cx="6767830" cy="208153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67830" cy="2081530"/>
                    </a:xfrm>
                    <a:prstGeom prst="rect">
                      <a:avLst/>
                    </a:prstGeom>
                  </pic:spPr>
                </pic:pic>
              </a:graphicData>
            </a:graphic>
          </wp:inline>
        </w:drawing>
      </w:r>
    </w:p>
    <w:p w14:paraId="2FBA503F" w14:textId="32FD380D" w:rsidR="005B0D8B" w:rsidRDefault="007741E9" w:rsidP="00D23CA1">
      <w:pPr>
        <w:rPr>
          <w:noProof/>
        </w:rPr>
      </w:pPr>
      <w:r w:rsidRPr="007741E9">
        <w:rPr>
          <w:noProof/>
        </w:rPr>
        <w:t xml:space="preserve">Dicho mensaje contendrá un enlace que le permitirá </w:t>
      </w:r>
      <w:r w:rsidR="00531B3D">
        <w:rPr>
          <w:noProof/>
        </w:rPr>
        <w:t>recuperar la contraseña de s</w:t>
      </w:r>
      <w:r w:rsidRPr="007741E9">
        <w:rPr>
          <w:noProof/>
        </w:rPr>
        <w:t>u cuenta</w:t>
      </w:r>
      <w:r w:rsidR="00531B3D">
        <w:rPr>
          <w:noProof/>
        </w:rPr>
        <w:t>, el cual</w:t>
      </w:r>
      <w:r w:rsidRPr="007741E9">
        <w:rPr>
          <w:noProof/>
        </w:rPr>
        <w:t xml:space="preserve"> redireccionará al </w:t>
      </w:r>
      <w:r w:rsidR="00531B3D">
        <w:rPr>
          <w:noProof/>
        </w:rPr>
        <w:t xml:space="preserve">siguiente </w:t>
      </w:r>
      <w:r w:rsidRPr="007741E9">
        <w:rPr>
          <w:noProof/>
        </w:rPr>
        <w:t>formulario</w:t>
      </w:r>
      <w:r w:rsidR="00531B3D">
        <w:rPr>
          <w:noProof/>
        </w:rPr>
        <w:t>:</w:t>
      </w:r>
    </w:p>
    <w:p w14:paraId="049800B6" w14:textId="5660032F" w:rsidR="00531B3D" w:rsidRDefault="00531B3D" w:rsidP="00D23CA1">
      <w:pPr>
        <w:rPr>
          <w:noProof/>
        </w:rPr>
      </w:pPr>
    </w:p>
    <w:p w14:paraId="3C66FD56" w14:textId="1FEE7CCD" w:rsidR="00531B3D" w:rsidRDefault="00531B3D" w:rsidP="00531B3D">
      <w:pPr>
        <w:jc w:val="center"/>
        <w:rPr>
          <w:noProof/>
        </w:rPr>
      </w:pPr>
      <w:r>
        <w:rPr>
          <w:noProof/>
        </w:rPr>
        <w:drawing>
          <wp:inline distT="0" distB="0" distL="0" distR="0" wp14:anchorId="0F3F67FD" wp14:editId="0E851FC4">
            <wp:extent cx="4124325" cy="2800350"/>
            <wp:effectExtent l="0" t="0" r="952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24325" cy="2800350"/>
                    </a:xfrm>
                    <a:prstGeom prst="rect">
                      <a:avLst/>
                    </a:prstGeom>
                  </pic:spPr>
                </pic:pic>
              </a:graphicData>
            </a:graphic>
          </wp:inline>
        </w:drawing>
      </w:r>
    </w:p>
    <w:p w14:paraId="75B378F7" w14:textId="559FB9D8" w:rsidR="005B0D8B" w:rsidRDefault="00531B3D" w:rsidP="00D23CA1">
      <w:pPr>
        <w:rPr>
          <w:noProof/>
        </w:rPr>
      </w:pPr>
      <w:r>
        <w:rPr>
          <w:noProof/>
        </w:rPr>
        <w:t xml:space="preserve">Este formulario tiene la finalidad de cambiar la contraseña, por lo cual, el usuario debera digitar la nueva contraseña. Una vez se de clic en el boton </w:t>
      </w:r>
      <w:r w:rsidRPr="00531B3D">
        <w:rPr>
          <w:b/>
          <w:bCs/>
          <w:noProof/>
        </w:rPr>
        <w:t>Recuperar Clave</w:t>
      </w:r>
      <w:r>
        <w:rPr>
          <w:noProof/>
        </w:rPr>
        <w:t xml:space="preserve"> este lo redijira a la seccion de inicio sesion.</w:t>
      </w:r>
    </w:p>
    <w:p w14:paraId="653385BB" w14:textId="049E3B31" w:rsidR="005B0D8B" w:rsidRDefault="005B0D8B" w:rsidP="00D23CA1">
      <w:pPr>
        <w:rPr>
          <w:noProof/>
        </w:rPr>
      </w:pPr>
    </w:p>
    <w:p w14:paraId="45517BA0" w14:textId="54B02FD3" w:rsidR="005B0D8B" w:rsidRDefault="005B0D8B" w:rsidP="00D23CA1">
      <w:r w:rsidRPr="00136419">
        <w:rPr>
          <w:b/>
          <w:bCs/>
        </w:rPr>
        <w:t>Nota:</w:t>
      </w:r>
      <w:r>
        <w:rPr>
          <w:b/>
          <w:bCs/>
        </w:rPr>
        <w:t xml:space="preserve"> </w:t>
      </w:r>
      <w:r>
        <w:t xml:space="preserve">Si no le llega el correo de </w:t>
      </w:r>
      <w:r>
        <w:t xml:space="preserve">recuperación </w:t>
      </w:r>
      <w:r>
        <w:t>de su cuenta, comuníquese vía correo con los administradores del sistema.</w:t>
      </w:r>
    </w:p>
    <w:p w14:paraId="5EA21946" w14:textId="46FF60EA" w:rsidR="00A81248" w:rsidRDefault="000E640A" w:rsidP="000E640A">
      <w:pPr>
        <w:pStyle w:val="Ttulo3"/>
        <w:rPr>
          <w:noProof/>
        </w:rPr>
      </w:pPr>
      <w:bookmarkStart w:id="6" w:name="_Toc68907330"/>
      <w:r>
        <w:rPr>
          <w:noProof/>
        </w:rPr>
        <w:t xml:space="preserve">Menu </w:t>
      </w:r>
      <w:r w:rsidR="00CF5A80">
        <w:rPr>
          <w:noProof/>
        </w:rPr>
        <w:t>Usuario</w:t>
      </w:r>
      <w:bookmarkEnd w:id="6"/>
    </w:p>
    <w:p w14:paraId="3C9FF1CD" w14:textId="6C4A2275" w:rsidR="000E640A" w:rsidRDefault="000E640A" w:rsidP="000E640A"/>
    <w:p w14:paraId="7318C4BB" w14:textId="3FFFD881" w:rsidR="000E640A" w:rsidRDefault="00CF5A80" w:rsidP="000E640A">
      <w:pPr>
        <w:rPr>
          <w:noProof/>
        </w:rPr>
      </w:pPr>
      <w:r w:rsidRPr="00CF5A80">
        <w:rPr>
          <w:noProof/>
        </w:rPr>
        <w:drawing>
          <wp:inline distT="0" distB="0" distL="0" distR="0" wp14:anchorId="4A79B5F1" wp14:editId="47F93F57">
            <wp:extent cx="6767830" cy="457200"/>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67830" cy="457200"/>
                    </a:xfrm>
                    <a:prstGeom prst="rect">
                      <a:avLst/>
                    </a:prstGeom>
                  </pic:spPr>
                </pic:pic>
              </a:graphicData>
            </a:graphic>
          </wp:inline>
        </w:drawing>
      </w:r>
    </w:p>
    <w:p w14:paraId="0FBAFA00" w14:textId="77777777" w:rsidR="00D23CA1" w:rsidRDefault="00D23CA1" w:rsidP="000E640A">
      <w:pPr>
        <w:rPr>
          <w:noProof/>
        </w:rPr>
      </w:pPr>
    </w:p>
    <w:p w14:paraId="552C25C0" w14:textId="5E0DBD35" w:rsidR="00D23CA1" w:rsidRPr="00D23CA1" w:rsidRDefault="00D23CA1" w:rsidP="00F47AAB">
      <w:pPr>
        <w:rPr>
          <w:rFonts w:cs="Arial"/>
          <w:noProof/>
        </w:rPr>
      </w:pPr>
      <w:r w:rsidRPr="00D23CA1">
        <w:rPr>
          <w:rFonts w:cs="Arial"/>
        </w:rPr>
        <w:t>Cada sección que desplegará el menú corresponderá a los servicios del portal, información del Observatorio TIC y cada uno de sus recursos</w:t>
      </w:r>
      <w:r w:rsidR="00CF5A80">
        <w:rPr>
          <w:rFonts w:cs="Arial"/>
        </w:rPr>
        <w:t xml:space="preserve"> disponibles para que el usuario pueda consultar incluso sin estar registrado en el sistema</w:t>
      </w:r>
      <w:r w:rsidRPr="00D23CA1">
        <w:rPr>
          <w:rFonts w:cs="Arial"/>
        </w:rPr>
        <w:t xml:space="preserve">. </w:t>
      </w:r>
      <w:r w:rsidR="00924756">
        <w:rPr>
          <w:rFonts w:cs="Arial"/>
        </w:rPr>
        <w:t xml:space="preserve">En la parte derecha del menú, el </w:t>
      </w:r>
      <w:r w:rsidR="00CF5A80">
        <w:rPr>
          <w:rFonts w:cs="Arial"/>
        </w:rPr>
        <w:t>usuario ingresado</w:t>
      </w:r>
      <w:r w:rsidR="00924756">
        <w:rPr>
          <w:rFonts w:cs="Arial"/>
        </w:rPr>
        <w:t xml:space="preserve"> podrá visualizar su nombre y un botón desplegable el cual le permitirá cerrar su sesión.</w:t>
      </w:r>
    </w:p>
    <w:p w14:paraId="05571528" w14:textId="21108049" w:rsidR="00D23CA1" w:rsidRDefault="00D23CA1" w:rsidP="000E640A"/>
    <w:p w14:paraId="11164172" w14:textId="0C2D6679" w:rsidR="00924756" w:rsidRDefault="00924756" w:rsidP="000E640A">
      <w:r>
        <w:rPr>
          <w:noProof/>
        </w:rPr>
        <w:lastRenderedPageBreak/>
        <mc:AlternateContent>
          <mc:Choice Requires="wps">
            <w:drawing>
              <wp:anchor distT="0" distB="0" distL="114300" distR="114300" simplePos="0" relativeHeight="251660288" behindDoc="0" locked="0" layoutInCell="1" allowOverlap="1" wp14:anchorId="44C0F2F1" wp14:editId="395BAAFB">
                <wp:simplePos x="0" y="0"/>
                <wp:positionH relativeFrom="column">
                  <wp:posOffset>5042535</wp:posOffset>
                </wp:positionH>
                <wp:positionV relativeFrom="paragraph">
                  <wp:posOffset>29845</wp:posOffset>
                </wp:positionV>
                <wp:extent cx="1819275" cy="685800"/>
                <wp:effectExtent l="0" t="0" r="28575" b="19050"/>
                <wp:wrapNone/>
                <wp:docPr id="13" name="Rectángulo: esquinas redondeadas 13"/>
                <wp:cNvGraphicFramePr/>
                <a:graphic xmlns:a="http://schemas.openxmlformats.org/drawingml/2006/main">
                  <a:graphicData uri="http://schemas.microsoft.com/office/word/2010/wordprocessingShape">
                    <wps:wsp>
                      <wps:cNvSpPr/>
                      <wps:spPr>
                        <a:xfrm>
                          <a:off x="0" y="0"/>
                          <a:ext cx="1819275" cy="685800"/>
                        </a:xfrm>
                        <a:prstGeom prst="roundRect">
                          <a:avLst/>
                        </a:prstGeom>
                        <a:noFill/>
                        <a:ln w="25400" cap="flat">
                          <a:solidFill>
                            <a:srgbClr val="7030A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BA46E4" id="Rectángulo: esquinas redondeadas 13" o:spid="_x0000_s1026" style="position:absolute;margin-left:397.05pt;margin-top:2.35pt;width:143.25pt;height:5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" filled="f" strokecolor="#7030a0" strokeweight="2pt">
                <v:stroke miterlimit="4" joinstyle="miter"/>
                <v:textbox inset="3pt,3pt,3pt,3pt"/>
              </v:roundrect>
            </w:pict>
          </mc:Fallback>
        </mc:AlternateContent>
      </w:r>
      <w:r w:rsidRPr="00924756">
        <w:rPr>
          <w:noProof/>
        </w:rPr>
        <w:drawing>
          <wp:inline distT="0" distB="0" distL="0" distR="0" wp14:anchorId="498FDB3B" wp14:editId="56CD0209">
            <wp:extent cx="6767830" cy="3111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67830" cy="3111500"/>
                    </a:xfrm>
                    <a:prstGeom prst="rect">
                      <a:avLst/>
                    </a:prstGeom>
                  </pic:spPr>
                </pic:pic>
              </a:graphicData>
            </a:graphic>
          </wp:inline>
        </w:drawing>
      </w:r>
    </w:p>
    <w:p w14:paraId="1EEEF8CF" w14:textId="77777777" w:rsidR="00924756" w:rsidRPr="000E640A" w:rsidRDefault="00924756" w:rsidP="000E640A"/>
    <w:p w14:paraId="16D8AA33" w14:textId="5454535D" w:rsidR="000E640A" w:rsidRDefault="00CF5A80" w:rsidP="000E640A">
      <w:pPr>
        <w:pStyle w:val="Ttulo3"/>
      </w:pPr>
      <w:bookmarkStart w:id="7" w:name="_Toc68907331"/>
      <w:r>
        <w:t>Página de Inicio</w:t>
      </w:r>
      <w:bookmarkEnd w:id="7"/>
    </w:p>
    <w:p w14:paraId="408B1083" w14:textId="77777777" w:rsidR="00F47AAB" w:rsidRPr="00F47AAB" w:rsidRDefault="00F47AAB" w:rsidP="00F47AAB"/>
    <w:p w14:paraId="099DF112" w14:textId="61DECD9D" w:rsidR="00F47AAB" w:rsidRDefault="00F47AAB" w:rsidP="00F47AAB">
      <w:r>
        <w:t>En la sección de</w:t>
      </w:r>
      <w:r w:rsidR="00CF5A80">
        <w:t>l</w:t>
      </w:r>
      <w:r>
        <w:t xml:space="preserve"> inicio</w:t>
      </w:r>
      <w:r w:rsidR="00CF5A80">
        <w:t>,</w:t>
      </w:r>
      <w:r>
        <w:t xml:space="preserve"> el </w:t>
      </w:r>
      <w:r w:rsidR="00CF5A80">
        <w:t>usuario</w:t>
      </w:r>
      <w:r>
        <w:t xml:space="preserve"> podrá encontrar información relacionada con el observatorio TIC, como: información introductoria del portal web, sus objetivos, el modelo de medición, graficas generales del modelo de medición, los recursos del portal e información de contacto.</w:t>
      </w:r>
    </w:p>
    <w:p w14:paraId="3E651C2A" w14:textId="47F653A5" w:rsidR="00F47AAB" w:rsidRDefault="00F47AAB" w:rsidP="00F47AAB"/>
    <w:p w14:paraId="4FF3B95B" w14:textId="003CD056" w:rsidR="00F47AAB" w:rsidRDefault="00F47AAB" w:rsidP="00F47AAB">
      <w:r>
        <w:rPr>
          <w:noProof/>
        </w:rPr>
        <mc:AlternateContent>
          <mc:Choice Requires="wps">
            <w:drawing>
              <wp:anchor distT="0" distB="0" distL="114300" distR="114300" simplePos="0" relativeHeight="251662336" behindDoc="0" locked="0" layoutInCell="1" allowOverlap="1" wp14:anchorId="37103469" wp14:editId="19FFAA81">
                <wp:simplePos x="0" y="0"/>
                <wp:positionH relativeFrom="margin">
                  <wp:align>right</wp:align>
                </wp:positionH>
                <wp:positionV relativeFrom="paragraph">
                  <wp:posOffset>1250315</wp:posOffset>
                </wp:positionV>
                <wp:extent cx="2278380" cy="47625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278380" cy="4762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171BA42" w14:textId="7598F864" w:rsidR="001C7AD9" w:rsidRPr="00F47AAB" w:rsidRDefault="001C7AD9">
                            <w:pPr>
                              <w:rPr>
                                <w:lang w:val="es-MX"/>
                              </w:rPr>
                            </w:pPr>
                            <w:r>
                              <w:rPr>
                                <w:lang w:val="es-MX"/>
                              </w:rPr>
                              <w:t>Información introductoria del portal web</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03469" id="_x0000_t202" coordsize="21600,21600" o:spt="202" path="m,l,21600r21600,l21600,xe">
                <v:stroke joinstyle="miter"/>
                <v:path gradientshapeok="t" o:connecttype="rect"/>
              </v:shapetype>
              <v:shape id="Cuadro de texto 8" o:spid="_x0000_s1026" type="#_x0000_t202" style="position:absolute;left:0;text-align:left;margin-left:128.2pt;margin-top:98.45pt;width:179.4pt;height:3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" filled="f" stroked="f" strokeweight="1pt">
                <v:stroke miterlimit="4"/>
                <v:textbox inset="4pt,4pt,4pt,4pt">
                  <w:txbxContent>
                    <w:p w14:paraId="6171BA42" w14:textId="7598F864" w:rsidR="001C7AD9" w:rsidRPr="00F47AAB" w:rsidRDefault="001C7AD9">
                      <w:pPr>
                        <w:rPr>
                          <w:lang w:val="es-MX"/>
                        </w:rPr>
                      </w:pPr>
                      <w:r>
                        <w:rPr>
                          <w:lang w:val="es-MX"/>
                        </w:rPr>
                        <w:t>Información introductoria del portal web</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1CA1AF90" wp14:editId="59475700">
                <wp:simplePos x="0" y="0"/>
                <wp:positionH relativeFrom="column">
                  <wp:posOffset>4004310</wp:posOffset>
                </wp:positionH>
                <wp:positionV relativeFrom="paragraph">
                  <wp:posOffset>1297940</wp:posOffset>
                </wp:positionV>
                <wp:extent cx="352425" cy="342900"/>
                <wp:effectExtent l="0" t="19050" r="47625" b="38100"/>
                <wp:wrapNone/>
                <wp:docPr id="7" name="Flecha: a la derecha 7"/>
                <wp:cNvGraphicFramePr/>
                <a:graphic xmlns:a="http://schemas.openxmlformats.org/drawingml/2006/main">
                  <a:graphicData uri="http://schemas.microsoft.com/office/word/2010/wordprocessingShape">
                    <wps:wsp>
                      <wps:cNvSpPr/>
                      <wps:spPr>
                        <a:xfrm>
                          <a:off x="0" y="0"/>
                          <a:ext cx="352425" cy="342900"/>
                        </a:xfrm>
                        <a:prstGeom prst="righ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type w14:anchorId="0377F9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7" o:spid="_x0000_s1026" type="#_x0000_t13" style="position:absolute;margin-left:315.3pt;margin-top:102.2pt;width:27.75pt;height: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" adj="11092" filled="f" strokeweight="2pt">
                <v:stroke miterlimit="4"/>
                <v:textbox style="mso-fit-shape-to-text:t" inset="3pt,3pt,3pt,3pt"/>
              </v:shape>
            </w:pict>
          </mc:Fallback>
        </mc:AlternateContent>
      </w:r>
      <w:r>
        <w:rPr>
          <w:noProof/>
        </w:rPr>
        <w:drawing>
          <wp:inline distT="0" distB="0" distL="0" distR="0" wp14:anchorId="7E7ADAFD" wp14:editId="2A2D8CAF">
            <wp:extent cx="3714750" cy="27501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14750" cy="2750185"/>
                    </a:xfrm>
                    <a:prstGeom prst="rect">
                      <a:avLst/>
                    </a:prstGeom>
                  </pic:spPr>
                </pic:pic>
              </a:graphicData>
            </a:graphic>
          </wp:inline>
        </w:drawing>
      </w:r>
    </w:p>
    <w:p w14:paraId="381132EF" w14:textId="296AEFFB" w:rsidR="00F47AAB" w:rsidRDefault="00F47AAB" w:rsidP="00F47AAB"/>
    <w:p w14:paraId="098E0584" w14:textId="28766143" w:rsidR="00F47AAB" w:rsidRDefault="00F47AAB" w:rsidP="00F47AAB"/>
    <w:p w14:paraId="607E05AE" w14:textId="31ED5D2A" w:rsidR="00F47AAB" w:rsidRDefault="00F47AAB" w:rsidP="00F47AAB">
      <w:pPr>
        <w:jc w:val="right"/>
      </w:pPr>
      <w:r>
        <w:rPr>
          <w:noProof/>
        </w:rPr>
        <mc:AlternateContent>
          <mc:Choice Requires="wps">
            <w:drawing>
              <wp:anchor distT="0" distB="0" distL="114300" distR="114300" simplePos="0" relativeHeight="251664384" behindDoc="0" locked="0" layoutInCell="1" allowOverlap="1" wp14:anchorId="7A1BE301" wp14:editId="40C84A58">
                <wp:simplePos x="0" y="0"/>
                <wp:positionH relativeFrom="column">
                  <wp:posOffset>327660</wp:posOffset>
                </wp:positionH>
                <wp:positionV relativeFrom="paragraph">
                  <wp:posOffset>424815</wp:posOffset>
                </wp:positionV>
                <wp:extent cx="1657350" cy="91440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657350" cy="914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D3ECBD3" w14:textId="609F03A2" w:rsidR="001C7AD9" w:rsidRPr="00F47AAB" w:rsidRDefault="001C7AD9" w:rsidP="00F47AAB">
                            <w:pPr>
                              <w:jc w:val="center"/>
                              <w:rPr>
                                <w:lang w:val="es-MX"/>
                              </w:rPr>
                            </w:pPr>
                            <w:r>
                              <w:rPr>
                                <w:lang w:val="es-MX"/>
                              </w:rPr>
                              <w:t>Objetivo del Observatorio TIC</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7A1BE301" id="Cuadro de texto 18" o:spid="_x0000_s1027" type="#_x0000_t202" style="position:absolute;left:0;text-align:left;margin-left:25.8pt;margin-top:33.45pt;width:130.5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" filled="f" stroked="f" strokeweight="1pt">
                <v:stroke miterlimit="4"/>
                <v:textbox style="mso-fit-shape-to-text:t" inset="4pt,4pt,4pt,4pt">
                  <w:txbxContent>
                    <w:p w14:paraId="0D3ECBD3" w14:textId="609F03A2" w:rsidR="001C7AD9" w:rsidRPr="00F47AAB" w:rsidRDefault="001C7AD9" w:rsidP="00F47AAB">
                      <w:pPr>
                        <w:jc w:val="center"/>
                        <w:rPr>
                          <w:lang w:val="es-MX"/>
                        </w:rPr>
                      </w:pPr>
                      <w:r>
                        <w:rPr>
                          <w:lang w:val="es-MX"/>
                        </w:rPr>
                        <w:t>Objetivo del Observatorio TIC</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75B0F52" wp14:editId="3FFB8936">
                <wp:simplePos x="0" y="0"/>
                <wp:positionH relativeFrom="column">
                  <wp:posOffset>2061210</wp:posOffset>
                </wp:positionH>
                <wp:positionV relativeFrom="paragraph">
                  <wp:posOffset>491490</wp:posOffset>
                </wp:positionV>
                <wp:extent cx="466725" cy="342900"/>
                <wp:effectExtent l="19050" t="19050" r="28575" b="38100"/>
                <wp:wrapNone/>
                <wp:docPr id="17" name="Flecha: hacia la izquierda 17"/>
                <wp:cNvGraphicFramePr/>
                <a:graphic xmlns:a="http://schemas.openxmlformats.org/drawingml/2006/main">
                  <a:graphicData uri="http://schemas.microsoft.com/office/word/2010/wordprocessingShape">
                    <wps:wsp>
                      <wps:cNvSpPr/>
                      <wps:spPr>
                        <a:xfrm>
                          <a:off x="0" y="0"/>
                          <a:ext cx="466725" cy="342900"/>
                        </a:xfrm>
                        <a:prstGeom prst="lef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7AEA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17" o:spid="_x0000_s1026" type="#_x0000_t66" style="position:absolute;margin-left:162.3pt;margin-top:38.7pt;width:36.7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" adj="7935" filled="f" strokeweight="2pt">
                <v:stroke miterlimit="4"/>
                <v:textbox inset="3pt,3pt,3pt,3pt"/>
              </v:shape>
            </w:pict>
          </mc:Fallback>
        </mc:AlternateContent>
      </w:r>
      <w:r>
        <w:rPr>
          <w:noProof/>
        </w:rPr>
        <w:drawing>
          <wp:inline distT="0" distB="0" distL="0" distR="0" wp14:anchorId="0D22F69B" wp14:editId="584039AF">
            <wp:extent cx="4167505" cy="1096010"/>
            <wp:effectExtent l="0" t="0" r="444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67505" cy="1096010"/>
                    </a:xfrm>
                    <a:prstGeom prst="rect">
                      <a:avLst/>
                    </a:prstGeom>
                  </pic:spPr>
                </pic:pic>
              </a:graphicData>
            </a:graphic>
          </wp:inline>
        </w:drawing>
      </w:r>
    </w:p>
    <w:p w14:paraId="47BBC21E" w14:textId="0912D716" w:rsidR="00F47AAB" w:rsidRDefault="00F47AAB" w:rsidP="00F47AAB"/>
    <w:p w14:paraId="32D226D5" w14:textId="432889ED" w:rsidR="00F47AAB" w:rsidRDefault="00F47AAB" w:rsidP="00F47AAB"/>
    <w:p w14:paraId="05402D0E" w14:textId="0A0D3167" w:rsidR="00F47AAB" w:rsidRDefault="00F47AAB" w:rsidP="00F47AAB"/>
    <w:p w14:paraId="372D028D" w14:textId="13354CBC" w:rsidR="00F47AAB" w:rsidRDefault="00F47AAB" w:rsidP="00F47AAB">
      <w:r>
        <w:rPr>
          <w:noProof/>
        </w:rPr>
        <w:lastRenderedPageBreak/>
        <w:drawing>
          <wp:inline distT="0" distB="0" distL="0" distR="0" wp14:anchorId="1C07E07A" wp14:editId="51A3C7D0">
            <wp:extent cx="6767830" cy="30549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67830" cy="3054985"/>
                    </a:xfrm>
                    <a:prstGeom prst="rect">
                      <a:avLst/>
                    </a:prstGeom>
                  </pic:spPr>
                </pic:pic>
              </a:graphicData>
            </a:graphic>
          </wp:inline>
        </w:drawing>
      </w:r>
    </w:p>
    <w:p w14:paraId="7ECD776C" w14:textId="77777777" w:rsidR="00F47AAB" w:rsidRDefault="00F47AAB" w:rsidP="00F47AAB"/>
    <w:p w14:paraId="0C90F774" w14:textId="27E5CABD" w:rsidR="00F47AAB" w:rsidRDefault="00F47AAB" w:rsidP="00F47AAB">
      <w:r>
        <w:rPr>
          <w:noProof/>
        </w:rPr>
        <mc:AlternateContent>
          <mc:Choice Requires="wps">
            <w:drawing>
              <wp:anchor distT="0" distB="0" distL="114300" distR="114300" simplePos="0" relativeHeight="251665408" behindDoc="0" locked="0" layoutInCell="1" allowOverlap="1" wp14:anchorId="359F75A0" wp14:editId="6119938A">
                <wp:simplePos x="0" y="0"/>
                <wp:positionH relativeFrom="column">
                  <wp:posOffset>3270885</wp:posOffset>
                </wp:positionH>
                <wp:positionV relativeFrom="paragraph">
                  <wp:posOffset>6350</wp:posOffset>
                </wp:positionV>
                <wp:extent cx="333375" cy="552450"/>
                <wp:effectExtent l="19050" t="0" r="28575" b="38100"/>
                <wp:wrapNone/>
                <wp:docPr id="20" name="Flecha: hacia abajo 20"/>
                <wp:cNvGraphicFramePr/>
                <a:graphic xmlns:a="http://schemas.openxmlformats.org/drawingml/2006/main">
                  <a:graphicData uri="http://schemas.microsoft.com/office/word/2010/wordprocessingShape">
                    <wps:wsp>
                      <wps:cNvSpPr/>
                      <wps:spPr>
                        <a:xfrm>
                          <a:off x="0" y="0"/>
                          <a:ext cx="333375" cy="552450"/>
                        </a:xfrm>
                        <a:prstGeom prst="down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C55B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0" o:spid="_x0000_s1026" type="#_x0000_t67" style="position:absolute;margin-left:257.55pt;margin-top:.5pt;width:26.2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" adj="15083" filled="f" strokeweight="2pt">
                <v:stroke miterlimit="4"/>
                <v:textbox inset="3pt,3pt,3pt,3pt"/>
              </v:shape>
            </w:pict>
          </mc:Fallback>
        </mc:AlternateContent>
      </w:r>
    </w:p>
    <w:p w14:paraId="1A1AC68A" w14:textId="251A1C91" w:rsidR="00F47AAB" w:rsidRDefault="00F47AAB" w:rsidP="00F47AAB"/>
    <w:p w14:paraId="75C6BF76" w14:textId="64AC1B6F" w:rsidR="00F47AAB" w:rsidRDefault="00F47AAB" w:rsidP="00F47AAB"/>
    <w:p w14:paraId="39A55E0C" w14:textId="1815BB58" w:rsidR="00F47AAB" w:rsidRDefault="00F47AAB" w:rsidP="00F47AAB"/>
    <w:p w14:paraId="14C0CF4D" w14:textId="3EF0F681" w:rsidR="00F47AAB" w:rsidRDefault="00F47AAB" w:rsidP="00F47AAB">
      <w:r>
        <w:rPr>
          <w:noProof/>
        </w:rPr>
        <mc:AlternateContent>
          <mc:Choice Requires="wps">
            <w:drawing>
              <wp:anchor distT="0" distB="0" distL="114300" distR="114300" simplePos="0" relativeHeight="251666432" behindDoc="0" locked="0" layoutInCell="1" allowOverlap="1" wp14:anchorId="3D2D8EF3" wp14:editId="57CC3DED">
                <wp:simplePos x="0" y="0"/>
                <wp:positionH relativeFrom="column">
                  <wp:posOffset>1975485</wp:posOffset>
                </wp:positionH>
                <wp:positionV relativeFrom="paragraph">
                  <wp:posOffset>19685</wp:posOffset>
                </wp:positionV>
                <wp:extent cx="914400" cy="91440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94B0132" w14:textId="02DABC2F" w:rsidR="001C7AD9" w:rsidRPr="00F47AAB" w:rsidRDefault="001C7AD9">
                            <w:pPr>
                              <w:rPr>
                                <w:lang w:val="es-MX"/>
                              </w:rPr>
                            </w:pPr>
                            <w:r>
                              <w:rPr>
                                <w:lang w:val="es-MX"/>
                              </w:rPr>
                              <w:t>Modelo de medición del Observatorio TIC</w:t>
                            </w:r>
                          </w:p>
                        </w:txbxContent>
                      </wps:txbx>
                      <wps:bodyPr rot="0" spcFirstLastPara="1" vertOverflow="overflow" horzOverflow="overflow" vert="horz" wrap="non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3D2D8EF3" id="Cuadro de texto 21" o:spid="_x0000_s1028" type="#_x0000_t202" style="position:absolute;left:0;text-align:left;margin-left:155.55pt;margin-top:1.55pt;width:1in;height:1in;z-index:2516664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" filled="f" stroked="f" strokeweight="1pt">
                <v:stroke miterlimit="4"/>
                <v:textbox style="mso-fit-shape-to-text:t" inset="4pt,4pt,4pt,4pt">
                  <w:txbxContent>
                    <w:p w14:paraId="694B0132" w14:textId="02DABC2F" w:rsidR="001C7AD9" w:rsidRPr="00F47AAB" w:rsidRDefault="001C7AD9">
                      <w:pPr>
                        <w:rPr>
                          <w:lang w:val="es-MX"/>
                        </w:rPr>
                      </w:pPr>
                      <w:r>
                        <w:rPr>
                          <w:lang w:val="es-MX"/>
                        </w:rPr>
                        <w:t>Modelo de medición del Observatorio TIC</w:t>
                      </w:r>
                    </w:p>
                  </w:txbxContent>
                </v:textbox>
              </v:shape>
            </w:pict>
          </mc:Fallback>
        </mc:AlternateContent>
      </w:r>
    </w:p>
    <w:p w14:paraId="221892FA" w14:textId="23CB3F50" w:rsidR="00F47AAB" w:rsidRDefault="00F47AAB" w:rsidP="00F47AAB"/>
    <w:p w14:paraId="4748A645" w14:textId="356CC3C5" w:rsidR="00F47AAB" w:rsidRDefault="00C836DB" w:rsidP="00F47AAB">
      <w:r>
        <w:rPr>
          <w:noProof/>
        </w:rPr>
        <mc:AlternateContent>
          <mc:Choice Requires="wps">
            <w:drawing>
              <wp:anchor distT="0" distB="0" distL="114300" distR="114300" simplePos="0" relativeHeight="251668480" behindDoc="0" locked="0" layoutInCell="1" allowOverlap="1" wp14:anchorId="02BD2111" wp14:editId="0B7533E2">
                <wp:simplePos x="0" y="0"/>
                <wp:positionH relativeFrom="margin">
                  <wp:align>right</wp:align>
                </wp:positionH>
                <wp:positionV relativeFrom="paragraph">
                  <wp:posOffset>716915</wp:posOffset>
                </wp:positionV>
                <wp:extent cx="2710815" cy="91440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2710815" cy="914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3366FC6" w14:textId="61BC65A3" w:rsidR="001C7AD9" w:rsidRPr="00C836DB" w:rsidRDefault="001C7AD9">
                            <w:pPr>
                              <w:rPr>
                                <w:lang w:val="es-MX"/>
                              </w:rPr>
                            </w:pPr>
                            <w:r>
                              <w:rPr>
                                <w:lang w:val="es-MX"/>
                              </w:rPr>
                              <w:t>Graficas generales obtenidas del modelo de medición de uso de TIC en la Universidad</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02BD2111" id="Cuadro de texto 24" o:spid="_x0000_s1029" type="#_x0000_t202" style="position:absolute;left:0;text-align:left;margin-left:162.25pt;margin-top:56.45pt;width:213.45pt;height:1in;z-index:2516684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" filled="f" stroked="f" strokeweight="1pt">
                <v:stroke miterlimit="4"/>
                <v:textbox style="mso-fit-shape-to-text:t" inset="4pt,4pt,4pt,4pt">
                  <w:txbxContent>
                    <w:p w14:paraId="53366FC6" w14:textId="61BC65A3" w:rsidR="001C7AD9" w:rsidRPr="00C836DB" w:rsidRDefault="001C7AD9">
                      <w:pPr>
                        <w:rPr>
                          <w:lang w:val="es-MX"/>
                        </w:rPr>
                      </w:pPr>
                      <w:r>
                        <w:rPr>
                          <w:lang w:val="es-MX"/>
                        </w:rPr>
                        <w:t>Graficas generales obtenidas del modelo de medición de uso de TIC en la Universidad</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53C30620" wp14:editId="058B0E54">
                <wp:simplePos x="0" y="0"/>
                <wp:positionH relativeFrom="column">
                  <wp:posOffset>3251835</wp:posOffset>
                </wp:positionH>
                <wp:positionV relativeFrom="paragraph">
                  <wp:posOffset>859789</wp:posOffset>
                </wp:positionV>
                <wp:extent cx="600075" cy="371475"/>
                <wp:effectExtent l="0" t="19050" r="47625" b="47625"/>
                <wp:wrapNone/>
                <wp:docPr id="23" name="Flecha: a la derecha 23"/>
                <wp:cNvGraphicFramePr/>
                <a:graphic xmlns:a="http://schemas.openxmlformats.org/drawingml/2006/main">
                  <a:graphicData uri="http://schemas.microsoft.com/office/word/2010/wordprocessingShape">
                    <wps:wsp>
                      <wps:cNvSpPr/>
                      <wps:spPr>
                        <a:xfrm>
                          <a:off x="0" y="0"/>
                          <a:ext cx="600075" cy="371475"/>
                        </a:xfrm>
                        <a:prstGeom prst="righ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42918" id="Flecha: a la derecha 23" o:spid="_x0000_s1026" type="#_x0000_t13" style="position:absolute;margin-left:256.05pt;margin-top:67.7pt;width:47.2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" adj="14914" filled="f" strokeweight="2pt">
                <v:stroke miterlimit="4"/>
                <v:textbox inset="3pt,3pt,3pt,3pt"/>
              </v:shape>
            </w:pict>
          </mc:Fallback>
        </mc:AlternateContent>
      </w:r>
      <w:r>
        <w:rPr>
          <w:noProof/>
        </w:rPr>
        <w:drawing>
          <wp:inline distT="0" distB="0" distL="0" distR="0" wp14:anchorId="014DDD52" wp14:editId="5BC0D788">
            <wp:extent cx="3267075" cy="18478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67075" cy="1847850"/>
                    </a:xfrm>
                    <a:prstGeom prst="rect">
                      <a:avLst/>
                    </a:prstGeom>
                  </pic:spPr>
                </pic:pic>
              </a:graphicData>
            </a:graphic>
          </wp:inline>
        </w:drawing>
      </w:r>
    </w:p>
    <w:p w14:paraId="289F3416" w14:textId="30851BF3" w:rsidR="000605B2" w:rsidRDefault="000605B2" w:rsidP="00F47AAB">
      <w:r>
        <w:rPr>
          <w:noProof/>
        </w:rPr>
        <w:drawing>
          <wp:inline distT="0" distB="0" distL="0" distR="0" wp14:anchorId="772D6306" wp14:editId="6FA88F0F">
            <wp:extent cx="6767830" cy="275018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67830" cy="2750185"/>
                    </a:xfrm>
                    <a:prstGeom prst="rect">
                      <a:avLst/>
                    </a:prstGeom>
                  </pic:spPr>
                </pic:pic>
              </a:graphicData>
            </a:graphic>
          </wp:inline>
        </w:drawing>
      </w:r>
    </w:p>
    <w:p w14:paraId="7D8E1510" w14:textId="760C9CA3" w:rsidR="000605B2" w:rsidRDefault="000605B2" w:rsidP="00F47AAB">
      <w:r>
        <w:rPr>
          <w:noProof/>
        </w:rPr>
        <w:lastRenderedPageBreak/>
        <w:drawing>
          <wp:inline distT="0" distB="0" distL="0" distR="0" wp14:anchorId="59BBA4DC" wp14:editId="4B490218">
            <wp:extent cx="6767830" cy="15716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67830" cy="1571625"/>
                    </a:xfrm>
                    <a:prstGeom prst="rect">
                      <a:avLst/>
                    </a:prstGeom>
                  </pic:spPr>
                </pic:pic>
              </a:graphicData>
            </a:graphic>
          </wp:inline>
        </w:drawing>
      </w:r>
    </w:p>
    <w:p w14:paraId="23CD3F31" w14:textId="78946203" w:rsidR="000605B2" w:rsidRDefault="000605B2" w:rsidP="00F47AAB">
      <w:r>
        <w:rPr>
          <w:noProof/>
        </w:rPr>
        <mc:AlternateContent>
          <mc:Choice Requires="wps">
            <w:drawing>
              <wp:anchor distT="0" distB="0" distL="114300" distR="114300" simplePos="0" relativeHeight="251669504" behindDoc="0" locked="0" layoutInCell="1" allowOverlap="1" wp14:anchorId="01EA79CF" wp14:editId="41A06DC2">
                <wp:simplePos x="0" y="0"/>
                <wp:positionH relativeFrom="column">
                  <wp:posOffset>1499235</wp:posOffset>
                </wp:positionH>
                <wp:positionV relativeFrom="paragraph">
                  <wp:posOffset>12065</wp:posOffset>
                </wp:positionV>
                <wp:extent cx="352425" cy="495300"/>
                <wp:effectExtent l="19050" t="0" r="47625" b="38100"/>
                <wp:wrapNone/>
                <wp:docPr id="27" name="Flecha: hacia abajo 27"/>
                <wp:cNvGraphicFramePr/>
                <a:graphic xmlns:a="http://schemas.openxmlformats.org/drawingml/2006/main">
                  <a:graphicData uri="http://schemas.microsoft.com/office/word/2010/wordprocessingShape">
                    <wps:wsp>
                      <wps:cNvSpPr/>
                      <wps:spPr>
                        <a:xfrm>
                          <a:off x="0" y="0"/>
                          <a:ext cx="352425" cy="495300"/>
                        </a:xfrm>
                        <a:prstGeom prst="down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7A380CBA" id="Flecha: hacia abajo 27" o:spid="_x0000_s1026" type="#_x0000_t67" style="position:absolute;margin-left:118.05pt;margin-top:.95pt;width:27.75pt;height:3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" adj="13915" filled="f" strokeweight="2pt">
                <v:stroke miterlimit="4"/>
                <v:textbox style="mso-fit-shape-to-text:t" inset="3pt,3pt,3pt,3pt"/>
              </v:shape>
            </w:pict>
          </mc:Fallback>
        </mc:AlternateContent>
      </w:r>
    </w:p>
    <w:p w14:paraId="4005AD5B" w14:textId="0190119E" w:rsidR="000605B2" w:rsidRDefault="000605B2" w:rsidP="00F47AAB"/>
    <w:p w14:paraId="6839632F" w14:textId="609CD81E" w:rsidR="000605B2" w:rsidRDefault="000605B2" w:rsidP="00F47AAB">
      <w:r>
        <w:rPr>
          <w:noProof/>
        </w:rPr>
        <w:drawing>
          <wp:anchor distT="0" distB="0" distL="114300" distR="114300" simplePos="0" relativeHeight="251672576" behindDoc="0" locked="0" layoutInCell="1" allowOverlap="1" wp14:anchorId="3D89F083" wp14:editId="723091D1">
            <wp:simplePos x="0" y="0"/>
            <wp:positionH relativeFrom="margin">
              <wp:posOffset>4090035</wp:posOffset>
            </wp:positionH>
            <wp:positionV relativeFrom="paragraph">
              <wp:posOffset>13970</wp:posOffset>
            </wp:positionV>
            <wp:extent cx="2619375" cy="1857375"/>
            <wp:effectExtent l="0" t="0" r="9525"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19375" cy="1857375"/>
                    </a:xfrm>
                    <a:prstGeom prst="rect">
                      <a:avLst/>
                    </a:prstGeom>
                  </pic:spPr>
                </pic:pic>
              </a:graphicData>
            </a:graphic>
            <wp14:sizeRelH relativeFrom="page">
              <wp14:pctWidth>0</wp14:pctWidth>
            </wp14:sizeRelH>
            <wp14:sizeRelV relativeFrom="page">
              <wp14:pctHeight>0</wp14:pctHeight>
            </wp14:sizeRelV>
          </wp:anchor>
        </w:drawing>
      </w:r>
    </w:p>
    <w:p w14:paraId="798C21F5" w14:textId="1E823E49" w:rsidR="000605B2" w:rsidRDefault="000605B2" w:rsidP="00F47AAB"/>
    <w:p w14:paraId="5BF6D1EF" w14:textId="7819C2D9" w:rsidR="000605B2" w:rsidRDefault="000605B2" w:rsidP="00F47AAB">
      <w:r>
        <w:rPr>
          <w:noProof/>
        </w:rPr>
        <mc:AlternateContent>
          <mc:Choice Requires="wps">
            <w:drawing>
              <wp:anchor distT="0" distB="0" distL="114300" distR="114300" simplePos="0" relativeHeight="251670528" behindDoc="0" locked="0" layoutInCell="1" allowOverlap="1" wp14:anchorId="3151FA57" wp14:editId="0AF1886A">
                <wp:simplePos x="0" y="0"/>
                <wp:positionH relativeFrom="margin">
                  <wp:align>left</wp:align>
                </wp:positionH>
                <wp:positionV relativeFrom="paragraph">
                  <wp:posOffset>2540</wp:posOffset>
                </wp:positionV>
                <wp:extent cx="3248025" cy="91440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3248025" cy="914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E0414F5" w14:textId="06135839" w:rsidR="001C7AD9" w:rsidRPr="000605B2" w:rsidRDefault="001C7AD9" w:rsidP="000605B2">
                            <w:pPr>
                              <w:rPr>
                                <w:lang w:val="es-MX"/>
                              </w:rPr>
                            </w:pPr>
                            <w:r>
                              <w:rPr>
                                <w:lang w:val="es-MX"/>
                              </w:rPr>
                              <w:t xml:space="preserve">En esta sección del inicio el </w:t>
                            </w:r>
                            <w:r w:rsidR="00CF5A80">
                              <w:rPr>
                                <w:lang w:val="es-MX"/>
                              </w:rPr>
                              <w:t>usuario</w:t>
                            </w:r>
                            <w:r>
                              <w:rPr>
                                <w:lang w:val="es-MX"/>
                              </w:rPr>
                              <w:t xml:space="preserve"> podrá encontrar información de los recursos ofrecidos por el Observatorio TIC, los cuales son: noticias, herramientas y cursos. Al dar clic sobre alguno de estos recursos el </w:t>
                            </w:r>
                            <w:r w:rsidR="00CF5A80">
                              <w:rPr>
                                <w:lang w:val="es-MX"/>
                              </w:rPr>
                              <w:t>usuario</w:t>
                            </w:r>
                            <w:r>
                              <w:rPr>
                                <w:lang w:val="es-MX"/>
                              </w:rPr>
                              <w:t xml:space="preserve"> podrá visualizar información más detallada del recurso</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3151FA57" id="Cuadro de texto 28" o:spid="_x0000_s1030" type="#_x0000_t202" style="position:absolute;left:0;text-align:left;margin-left:0;margin-top:.2pt;width:255.75pt;height:1in;z-index:2516705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" filled="f" stroked="f" strokeweight="1pt">
                <v:stroke miterlimit="4"/>
                <v:textbox style="mso-fit-shape-to-text:t" inset="4pt,4pt,4pt,4pt">
                  <w:txbxContent>
                    <w:p w14:paraId="3E0414F5" w14:textId="06135839" w:rsidR="001C7AD9" w:rsidRPr="000605B2" w:rsidRDefault="001C7AD9" w:rsidP="000605B2">
                      <w:pPr>
                        <w:rPr>
                          <w:lang w:val="es-MX"/>
                        </w:rPr>
                      </w:pPr>
                      <w:r>
                        <w:rPr>
                          <w:lang w:val="es-MX"/>
                        </w:rPr>
                        <w:t xml:space="preserve">En esta sección del inicio el </w:t>
                      </w:r>
                      <w:r w:rsidR="00CF5A80">
                        <w:rPr>
                          <w:lang w:val="es-MX"/>
                        </w:rPr>
                        <w:t>usuario</w:t>
                      </w:r>
                      <w:r>
                        <w:rPr>
                          <w:lang w:val="es-MX"/>
                        </w:rPr>
                        <w:t xml:space="preserve"> podrá encontrar información de los recursos ofrecidos por el Observatorio TIC, los cuales son: noticias, herramientas y cursos. Al dar clic sobre alguno de estos recursos el </w:t>
                      </w:r>
                      <w:r w:rsidR="00CF5A80">
                        <w:rPr>
                          <w:lang w:val="es-MX"/>
                        </w:rPr>
                        <w:t>usuario</w:t>
                      </w:r>
                      <w:r>
                        <w:rPr>
                          <w:lang w:val="es-MX"/>
                        </w:rPr>
                        <w:t xml:space="preserve"> podrá visualizar información más detallada del recurso</w:t>
                      </w:r>
                    </w:p>
                  </w:txbxContent>
                </v:textbox>
                <w10:wrap anchorx="margin"/>
              </v:shape>
            </w:pict>
          </mc:Fallback>
        </mc:AlternateContent>
      </w:r>
    </w:p>
    <w:p w14:paraId="2D66C9F4" w14:textId="02F1E177" w:rsidR="000605B2" w:rsidRDefault="000605B2" w:rsidP="00F47AAB"/>
    <w:p w14:paraId="4FC8204A" w14:textId="434246A4" w:rsidR="000605B2" w:rsidRDefault="000605B2" w:rsidP="00F47AAB"/>
    <w:p w14:paraId="42AF2CBA" w14:textId="41CEC47F" w:rsidR="000605B2" w:rsidRDefault="000605B2" w:rsidP="000605B2">
      <w:pPr>
        <w:jc w:val="right"/>
      </w:pPr>
      <w:r>
        <w:rPr>
          <w:noProof/>
        </w:rPr>
        <mc:AlternateContent>
          <mc:Choice Requires="wps">
            <w:drawing>
              <wp:anchor distT="0" distB="0" distL="114300" distR="114300" simplePos="0" relativeHeight="251671552" behindDoc="0" locked="0" layoutInCell="1" allowOverlap="1" wp14:anchorId="15D3F7A9" wp14:editId="5C9EED63">
                <wp:simplePos x="0" y="0"/>
                <wp:positionH relativeFrom="column">
                  <wp:posOffset>3404235</wp:posOffset>
                </wp:positionH>
                <wp:positionV relativeFrom="paragraph">
                  <wp:posOffset>33020</wp:posOffset>
                </wp:positionV>
                <wp:extent cx="447675" cy="323850"/>
                <wp:effectExtent l="0" t="19050" r="47625" b="38100"/>
                <wp:wrapNone/>
                <wp:docPr id="29" name="Flecha: a la derecha 29"/>
                <wp:cNvGraphicFramePr/>
                <a:graphic xmlns:a="http://schemas.openxmlformats.org/drawingml/2006/main">
                  <a:graphicData uri="http://schemas.microsoft.com/office/word/2010/wordprocessingShape">
                    <wps:wsp>
                      <wps:cNvSpPr/>
                      <wps:spPr>
                        <a:xfrm>
                          <a:off x="0" y="0"/>
                          <a:ext cx="447675" cy="323850"/>
                        </a:xfrm>
                        <a:prstGeom prst="righ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1996772D" id="Flecha: a la derecha 29" o:spid="_x0000_s1026" type="#_x0000_t13" style="position:absolute;margin-left:268.05pt;margin-top:2.6pt;width:35.25pt;height:2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" adj="13787" filled="f" strokeweight="2pt">
                <v:stroke miterlimit="4"/>
                <v:textbox style="mso-fit-shape-to-text:t" inset="3pt,3pt,3pt,3pt"/>
              </v:shape>
            </w:pict>
          </mc:Fallback>
        </mc:AlternateContent>
      </w:r>
    </w:p>
    <w:p w14:paraId="482A00AC" w14:textId="5E6B46DE" w:rsidR="000605B2" w:rsidRDefault="000605B2" w:rsidP="00F47AAB"/>
    <w:p w14:paraId="15F28F36" w14:textId="5C66E50C" w:rsidR="000605B2" w:rsidRDefault="000605B2" w:rsidP="00F47AAB"/>
    <w:p w14:paraId="0874C881" w14:textId="548A934E" w:rsidR="000605B2" w:rsidRDefault="000605B2" w:rsidP="00F47AAB"/>
    <w:p w14:paraId="6341FD50" w14:textId="759FC811" w:rsidR="000605B2" w:rsidRDefault="000605B2" w:rsidP="00F47AAB"/>
    <w:p w14:paraId="0DCB247F" w14:textId="4543DA67" w:rsidR="000605B2" w:rsidRDefault="000605B2" w:rsidP="00F47AAB"/>
    <w:p w14:paraId="571E7915" w14:textId="4C56F024" w:rsidR="000605B2" w:rsidRDefault="000605B2" w:rsidP="00F47AAB"/>
    <w:p w14:paraId="3E47809A" w14:textId="2D6CF4A3" w:rsidR="000605B2" w:rsidRDefault="000605B2" w:rsidP="00F47AAB"/>
    <w:p w14:paraId="47F1E67C" w14:textId="66B34081" w:rsidR="000605B2" w:rsidRDefault="000605B2" w:rsidP="000605B2">
      <w:pPr>
        <w:jc w:val="right"/>
      </w:pPr>
      <w:r>
        <w:rPr>
          <w:noProof/>
        </w:rPr>
        <mc:AlternateContent>
          <mc:Choice Requires="wps">
            <w:drawing>
              <wp:anchor distT="0" distB="0" distL="114300" distR="114300" simplePos="0" relativeHeight="251674624" behindDoc="0" locked="0" layoutInCell="1" allowOverlap="1" wp14:anchorId="05BE7287" wp14:editId="20475721">
                <wp:simplePos x="0" y="0"/>
                <wp:positionH relativeFrom="column">
                  <wp:posOffset>432435</wp:posOffset>
                </wp:positionH>
                <wp:positionV relativeFrom="paragraph">
                  <wp:posOffset>745490</wp:posOffset>
                </wp:positionV>
                <wp:extent cx="1504950" cy="91440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1504950" cy="914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FF1FF76" w14:textId="450BA9B1" w:rsidR="001C7AD9" w:rsidRPr="000605B2" w:rsidRDefault="001C7AD9" w:rsidP="000605B2">
                            <w:pPr>
                              <w:jc w:val="center"/>
                              <w:rPr>
                                <w:lang w:val="es-MX"/>
                              </w:rPr>
                            </w:pPr>
                            <w:r>
                              <w:rPr>
                                <w:lang w:val="es-MX"/>
                              </w:rPr>
                              <w:t>Información de contacto del observatorio TIC</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05BE7287" id="Cuadro de texto 33" o:spid="_x0000_s1031" type="#_x0000_t202" style="position:absolute;left:0;text-align:left;margin-left:34.05pt;margin-top:58.7pt;width:118.5pt;height:1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" filled="f" stroked="f" strokeweight="1pt">
                <v:stroke miterlimit="4"/>
                <v:textbox style="mso-fit-shape-to-text:t" inset="4pt,4pt,4pt,4pt">
                  <w:txbxContent>
                    <w:p w14:paraId="0FF1FF76" w14:textId="450BA9B1" w:rsidR="001C7AD9" w:rsidRPr="000605B2" w:rsidRDefault="001C7AD9" w:rsidP="000605B2">
                      <w:pPr>
                        <w:jc w:val="center"/>
                        <w:rPr>
                          <w:lang w:val="es-MX"/>
                        </w:rPr>
                      </w:pPr>
                      <w:r>
                        <w:rPr>
                          <w:lang w:val="es-MX"/>
                        </w:rPr>
                        <w:t>Información de contacto del observatorio TIC</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19E9352" wp14:editId="4C51283D">
                <wp:simplePos x="0" y="0"/>
                <wp:positionH relativeFrom="column">
                  <wp:posOffset>1994535</wp:posOffset>
                </wp:positionH>
                <wp:positionV relativeFrom="paragraph">
                  <wp:posOffset>850265</wp:posOffset>
                </wp:positionV>
                <wp:extent cx="466725" cy="323850"/>
                <wp:effectExtent l="19050" t="19050" r="28575" b="38100"/>
                <wp:wrapNone/>
                <wp:docPr id="32" name="Flecha: hacia la izquierda 32"/>
                <wp:cNvGraphicFramePr/>
                <a:graphic xmlns:a="http://schemas.openxmlformats.org/drawingml/2006/main">
                  <a:graphicData uri="http://schemas.microsoft.com/office/word/2010/wordprocessingShape">
                    <wps:wsp>
                      <wps:cNvSpPr/>
                      <wps:spPr>
                        <a:xfrm>
                          <a:off x="0" y="0"/>
                          <a:ext cx="466725" cy="323850"/>
                        </a:xfrm>
                        <a:prstGeom prst="lef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171F102B" id="Flecha: hacia la izquierda 32" o:spid="_x0000_s1026" type="#_x0000_t66" style="position:absolute;margin-left:157.05pt;margin-top:66.95pt;width:36.75pt;height:2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" adj="7494" filled="f" strokeweight="2pt">
                <v:stroke miterlimit="4"/>
                <v:textbox style="mso-fit-shape-to-text:t" inset="3pt,3pt,3pt,3pt"/>
              </v:shape>
            </w:pict>
          </mc:Fallback>
        </mc:AlternateContent>
      </w:r>
      <w:r>
        <w:rPr>
          <w:noProof/>
        </w:rPr>
        <w:drawing>
          <wp:inline distT="0" distB="0" distL="0" distR="0" wp14:anchorId="3C0EC834" wp14:editId="2BA33F1F">
            <wp:extent cx="4157980" cy="1940560"/>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57980" cy="1940560"/>
                    </a:xfrm>
                    <a:prstGeom prst="rect">
                      <a:avLst/>
                    </a:prstGeom>
                  </pic:spPr>
                </pic:pic>
              </a:graphicData>
            </a:graphic>
          </wp:inline>
        </w:drawing>
      </w:r>
    </w:p>
    <w:p w14:paraId="639AF035" w14:textId="77777777" w:rsidR="000605B2" w:rsidRDefault="000605B2" w:rsidP="00F47AAB"/>
    <w:p w14:paraId="5976AEE4" w14:textId="77777777" w:rsidR="00F47AAB" w:rsidRPr="00DC43AD" w:rsidRDefault="00F47AAB" w:rsidP="00F47AAB"/>
    <w:p w14:paraId="6DD205F0" w14:textId="2F2C4073" w:rsidR="000E640A" w:rsidRDefault="000E640A" w:rsidP="000E640A">
      <w:pPr>
        <w:pStyle w:val="Ttulo3"/>
      </w:pPr>
      <w:bookmarkStart w:id="8" w:name="_Toc68907332"/>
      <w:r>
        <w:t>El Observatorio</w:t>
      </w:r>
      <w:bookmarkEnd w:id="8"/>
      <w:r>
        <w:t xml:space="preserve"> </w:t>
      </w:r>
    </w:p>
    <w:p w14:paraId="7CD0950D" w14:textId="68F31A37" w:rsidR="000605B2" w:rsidRDefault="000605B2" w:rsidP="000605B2"/>
    <w:p w14:paraId="5141B1FB" w14:textId="7200C9F2" w:rsidR="000605B2" w:rsidRDefault="00896C0F" w:rsidP="000605B2">
      <w:r>
        <w:rPr>
          <w:noProof/>
        </w:rPr>
        <mc:AlternateContent>
          <mc:Choice Requires="wps">
            <w:drawing>
              <wp:anchor distT="0" distB="0" distL="114300" distR="114300" simplePos="0" relativeHeight="251676672" behindDoc="0" locked="0" layoutInCell="1" allowOverlap="1" wp14:anchorId="7C3147F4" wp14:editId="48C8A7C5">
                <wp:simplePos x="0" y="0"/>
                <wp:positionH relativeFrom="margin">
                  <wp:align>right</wp:align>
                </wp:positionH>
                <wp:positionV relativeFrom="paragraph">
                  <wp:posOffset>349885</wp:posOffset>
                </wp:positionV>
                <wp:extent cx="3999230" cy="1295400"/>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3999230" cy="1295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BFA7F07" w14:textId="5E411D06" w:rsidR="001C7AD9" w:rsidRPr="002B592B" w:rsidRDefault="00DE7422" w:rsidP="002B592B">
                            <w:pPr>
                              <w:rPr>
                                <w:lang w:val="es-MX"/>
                              </w:rPr>
                            </w:pPr>
                            <w:r>
                              <w:t>L</w:t>
                            </w:r>
                            <w:r w:rsidR="001C7AD9">
                              <w:rPr>
                                <w:lang w:val="es-MX"/>
                              </w:rPr>
                              <w:t xml:space="preserve">a sección </w:t>
                            </w:r>
                            <w:r w:rsidR="001C7AD9" w:rsidRPr="002B592B">
                              <w:rPr>
                                <w:b/>
                                <w:bCs/>
                                <w:lang w:val="es-MX"/>
                              </w:rPr>
                              <w:t>El Observatorio</w:t>
                            </w:r>
                            <w:r w:rsidR="001C7AD9">
                              <w:rPr>
                                <w:b/>
                                <w:bCs/>
                                <w:lang w:val="es-MX"/>
                              </w:rPr>
                              <w:t xml:space="preserve"> </w:t>
                            </w:r>
                            <w:r w:rsidR="001C7AD9" w:rsidRPr="002B592B">
                              <w:rPr>
                                <w:lang w:val="es-MX"/>
                              </w:rPr>
                              <w:t xml:space="preserve">ofrece al </w:t>
                            </w:r>
                            <w:r>
                              <w:rPr>
                                <w:lang w:val="es-MX"/>
                              </w:rPr>
                              <w:t>usuario</w:t>
                            </w:r>
                            <w:r w:rsidR="001C7AD9">
                              <w:rPr>
                                <w:lang w:val="es-MX"/>
                              </w:rPr>
                              <w:t xml:space="preserve"> </w:t>
                            </w:r>
                            <w:r>
                              <w:rPr>
                                <w:lang w:val="es-MX"/>
                              </w:rPr>
                              <w:t>dos</w:t>
                            </w:r>
                            <w:r w:rsidR="001C7AD9">
                              <w:rPr>
                                <w:lang w:val="es-MX"/>
                              </w:rPr>
                              <w:t xml:space="preserve"> servicios, los cuales son: Estudiantes</w:t>
                            </w:r>
                            <w:r>
                              <w:rPr>
                                <w:lang w:val="es-MX"/>
                              </w:rPr>
                              <w:t xml:space="preserve"> y</w:t>
                            </w:r>
                            <w:r w:rsidR="001C7AD9">
                              <w:rPr>
                                <w:lang w:val="es-MX"/>
                              </w:rPr>
                              <w:t xml:space="preserve"> Profesores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147F4" id="Cuadro de texto 36" o:spid="_x0000_s1032" type="#_x0000_t202" style="position:absolute;left:0;text-align:left;margin-left:263.7pt;margin-top:27.55pt;width:314.9pt;height:102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" filled="f" stroked="f" strokeweight="1pt">
                <v:stroke miterlimit="4"/>
                <v:textbox inset="4pt,4pt,4pt,4pt">
                  <w:txbxContent>
                    <w:p w14:paraId="1BFA7F07" w14:textId="5E411D06" w:rsidR="001C7AD9" w:rsidRPr="002B592B" w:rsidRDefault="00DE7422" w:rsidP="002B592B">
                      <w:pPr>
                        <w:rPr>
                          <w:lang w:val="es-MX"/>
                        </w:rPr>
                      </w:pPr>
                      <w:r>
                        <w:t>L</w:t>
                      </w:r>
                      <w:r w:rsidR="001C7AD9">
                        <w:rPr>
                          <w:lang w:val="es-MX"/>
                        </w:rPr>
                        <w:t xml:space="preserve">a sección </w:t>
                      </w:r>
                      <w:r w:rsidR="001C7AD9" w:rsidRPr="002B592B">
                        <w:rPr>
                          <w:b/>
                          <w:bCs/>
                          <w:lang w:val="es-MX"/>
                        </w:rPr>
                        <w:t>El Observatorio</w:t>
                      </w:r>
                      <w:r w:rsidR="001C7AD9">
                        <w:rPr>
                          <w:b/>
                          <w:bCs/>
                          <w:lang w:val="es-MX"/>
                        </w:rPr>
                        <w:t xml:space="preserve"> </w:t>
                      </w:r>
                      <w:r w:rsidR="001C7AD9" w:rsidRPr="002B592B">
                        <w:rPr>
                          <w:lang w:val="es-MX"/>
                        </w:rPr>
                        <w:t xml:space="preserve">ofrece al </w:t>
                      </w:r>
                      <w:r>
                        <w:rPr>
                          <w:lang w:val="es-MX"/>
                        </w:rPr>
                        <w:t>usuario</w:t>
                      </w:r>
                      <w:r w:rsidR="001C7AD9">
                        <w:rPr>
                          <w:lang w:val="es-MX"/>
                        </w:rPr>
                        <w:t xml:space="preserve"> </w:t>
                      </w:r>
                      <w:r>
                        <w:rPr>
                          <w:lang w:val="es-MX"/>
                        </w:rPr>
                        <w:t>dos</w:t>
                      </w:r>
                      <w:r w:rsidR="001C7AD9">
                        <w:rPr>
                          <w:lang w:val="es-MX"/>
                        </w:rPr>
                        <w:t xml:space="preserve"> servicios, los cuales son: Estudiantes</w:t>
                      </w:r>
                      <w:r>
                        <w:rPr>
                          <w:lang w:val="es-MX"/>
                        </w:rPr>
                        <w:t xml:space="preserve"> y</w:t>
                      </w:r>
                      <w:r w:rsidR="001C7AD9">
                        <w:rPr>
                          <w:lang w:val="es-MX"/>
                        </w:rPr>
                        <w:t xml:space="preserve"> Profesores </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2A699866" wp14:editId="43BE99A4">
                <wp:simplePos x="0" y="0"/>
                <wp:positionH relativeFrom="column">
                  <wp:posOffset>2032635</wp:posOffset>
                </wp:positionH>
                <wp:positionV relativeFrom="paragraph">
                  <wp:posOffset>778510</wp:posOffset>
                </wp:positionV>
                <wp:extent cx="485775" cy="361950"/>
                <wp:effectExtent l="0" t="19050" r="47625" b="38100"/>
                <wp:wrapNone/>
                <wp:docPr id="35" name="Flecha: a la derecha 35"/>
                <wp:cNvGraphicFramePr/>
                <a:graphic xmlns:a="http://schemas.openxmlformats.org/drawingml/2006/main">
                  <a:graphicData uri="http://schemas.microsoft.com/office/word/2010/wordprocessingShape">
                    <wps:wsp>
                      <wps:cNvSpPr/>
                      <wps:spPr>
                        <a:xfrm>
                          <a:off x="0" y="0"/>
                          <a:ext cx="485775" cy="361950"/>
                        </a:xfrm>
                        <a:prstGeom prst="righ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47ADD88E" id="Flecha: a la derecha 35" o:spid="_x0000_s1026" type="#_x0000_t13" style="position:absolute;margin-left:160.05pt;margin-top:61.3pt;width:38.25pt;height:2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" adj="13553" filled="f" strokeweight="2pt">
                <v:stroke miterlimit="4"/>
                <v:textbox style="mso-fit-shape-to-text:t" inset="3pt,3pt,3pt,3pt"/>
              </v:shape>
            </w:pict>
          </mc:Fallback>
        </mc:AlternateContent>
      </w:r>
      <w:r w:rsidR="00CF5A80" w:rsidRPr="00CF5A80">
        <w:rPr>
          <w:noProof/>
        </w:rPr>
        <w:t xml:space="preserve"> </w:t>
      </w:r>
      <w:r w:rsidR="00CF5A80" w:rsidRPr="00CF5A80">
        <w:rPr>
          <w:noProof/>
        </w:rPr>
        <w:drawing>
          <wp:inline distT="0" distB="0" distL="0" distR="0" wp14:anchorId="2B07BF8A" wp14:editId="634BE799">
            <wp:extent cx="1552792" cy="168616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52792" cy="1686160"/>
                    </a:xfrm>
                    <a:prstGeom prst="rect">
                      <a:avLst/>
                    </a:prstGeom>
                  </pic:spPr>
                </pic:pic>
              </a:graphicData>
            </a:graphic>
          </wp:inline>
        </w:drawing>
      </w:r>
    </w:p>
    <w:p w14:paraId="4A325C2F" w14:textId="09075856" w:rsidR="002B592B" w:rsidRDefault="002B592B" w:rsidP="000605B2"/>
    <w:p w14:paraId="79D485E0" w14:textId="6920C9C6" w:rsidR="002B592B" w:rsidRDefault="002B592B" w:rsidP="000605B2"/>
    <w:p w14:paraId="29E9A43F" w14:textId="01E00468" w:rsidR="002B592B" w:rsidRDefault="002B592B" w:rsidP="002B592B">
      <w:pPr>
        <w:pStyle w:val="Ttulo4"/>
      </w:pPr>
      <w:r>
        <w:t>Estudiantes</w:t>
      </w:r>
    </w:p>
    <w:p w14:paraId="0A15B804" w14:textId="366FAC22" w:rsidR="002B592B" w:rsidRDefault="002B592B" w:rsidP="000605B2"/>
    <w:p w14:paraId="752B56BC" w14:textId="62E533F9" w:rsidR="002B592B" w:rsidRPr="002B592B" w:rsidRDefault="002B592B" w:rsidP="002B592B">
      <w:r>
        <w:lastRenderedPageBreak/>
        <w:t xml:space="preserve">En este apartado </w:t>
      </w:r>
      <w:r w:rsidR="00DE7422">
        <w:t>se encontrará</w:t>
      </w:r>
      <w:r>
        <w:t xml:space="preserve"> información relacionada con el modelo de medición del Observatorio TIC, en este caso el modelo que se </w:t>
      </w:r>
      <w:r w:rsidR="00DE7422">
        <w:t>aplicó</w:t>
      </w:r>
      <w:r>
        <w:t xml:space="preserve"> para medir el uso de las TIC en los estudiantes</w:t>
      </w:r>
      <w:r w:rsidR="00DE7422">
        <w:t xml:space="preserve"> de la universidad, y además de ello, se visualizara información general de cada </w:t>
      </w:r>
      <w:r>
        <w:t xml:space="preserve">una de las categorías </w:t>
      </w:r>
      <w:r w:rsidR="00DE7422">
        <w:t>que comprende el</w:t>
      </w:r>
      <w:r>
        <w:t xml:space="preserve"> modelo de medición de uso de TIC en estudiantes.</w:t>
      </w:r>
    </w:p>
    <w:p w14:paraId="2F0B1B37" w14:textId="581FD296" w:rsidR="002B592B" w:rsidRDefault="002B592B" w:rsidP="000605B2"/>
    <w:p w14:paraId="57DEBAE1" w14:textId="1F7310DB" w:rsidR="002B592B" w:rsidRDefault="002B592B" w:rsidP="000605B2">
      <w:r>
        <w:rPr>
          <w:noProof/>
        </w:rPr>
        <w:drawing>
          <wp:inline distT="0" distB="0" distL="0" distR="0" wp14:anchorId="1C5A6D50" wp14:editId="75ACD851">
            <wp:extent cx="6767830" cy="322326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67830" cy="3223260"/>
                    </a:xfrm>
                    <a:prstGeom prst="rect">
                      <a:avLst/>
                    </a:prstGeom>
                  </pic:spPr>
                </pic:pic>
              </a:graphicData>
            </a:graphic>
          </wp:inline>
        </w:drawing>
      </w:r>
    </w:p>
    <w:p w14:paraId="5C63EBCC" w14:textId="36A2047F" w:rsidR="002B592B" w:rsidRDefault="002B592B" w:rsidP="000605B2">
      <w:r>
        <w:rPr>
          <w:noProof/>
        </w:rPr>
        <mc:AlternateContent>
          <mc:Choice Requires="wps">
            <w:drawing>
              <wp:anchor distT="0" distB="0" distL="114300" distR="114300" simplePos="0" relativeHeight="251679744" behindDoc="0" locked="0" layoutInCell="1" allowOverlap="1" wp14:anchorId="00934A84" wp14:editId="6DDEACC8">
                <wp:simplePos x="0" y="0"/>
                <wp:positionH relativeFrom="column">
                  <wp:posOffset>5252085</wp:posOffset>
                </wp:positionH>
                <wp:positionV relativeFrom="paragraph">
                  <wp:posOffset>2619375</wp:posOffset>
                </wp:positionV>
                <wp:extent cx="390525" cy="361950"/>
                <wp:effectExtent l="19050" t="0" r="28575" b="38100"/>
                <wp:wrapNone/>
                <wp:docPr id="42" name="Flecha: hacia abajo 42"/>
                <wp:cNvGraphicFramePr/>
                <a:graphic xmlns:a="http://schemas.openxmlformats.org/drawingml/2006/main">
                  <a:graphicData uri="http://schemas.microsoft.com/office/word/2010/wordprocessingShape">
                    <wps:wsp>
                      <wps:cNvSpPr/>
                      <wps:spPr>
                        <a:xfrm>
                          <a:off x="0" y="0"/>
                          <a:ext cx="390525" cy="361950"/>
                        </a:xfrm>
                        <a:prstGeom prst="down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24462E6B" id="Flecha: hacia abajo 42" o:spid="_x0000_s1026" type="#_x0000_t67" style="position:absolute;margin-left:413.55pt;margin-top:206.25pt;width:30.75pt;height:2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" adj="10800" filled="f" strokeweight="2pt">
                <v:stroke miterlimit="4"/>
                <v:textbox style="mso-fit-shape-to-text:t" inset="3pt,3pt,3pt,3pt"/>
              </v:shape>
            </w:pict>
          </mc:Fallback>
        </mc:AlternateContent>
      </w:r>
      <w:r>
        <w:rPr>
          <w:noProof/>
        </w:rPr>
        <mc:AlternateContent>
          <mc:Choice Requires="wps">
            <w:drawing>
              <wp:anchor distT="0" distB="0" distL="114300" distR="114300" simplePos="0" relativeHeight="251678720" behindDoc="0" locked="0" layoutInCell="1" allowOverlap="1" wp14:anchorId="05850FE7" wp14:editId="1D19029E">
                <wp:simplePos x="0" y="0"/>
                <wp:positionH relativeFrom="page">
                  <wp:posOffset>4638674</wp:posOffset>
                </wp:positionH>
                <wp:positionV relativeFrom="paragraph">
                  <wp:posOffset>752475</wp:posOffset>
                </wp:positionV>
                <wp:extent cx="2562225" cy="173355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2562225" cy="17335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6631615" w14:textId="488EAEDB" w:rsidR="001C7AD9" w:rsidRPr="002B592B" w:rsidRDefault="001C7AD9" w:rsidP="002B592B">
                            <w:pPr>
                              <w:rPr>
                                <w:lang w:val="es-MX"/>
                              </w:rPr>
                            </w:pPr>
                            <w:r>
                              <w:rPr>
                                <w:lang w:val="es-MX"/>
                              </w:rPr>
                              <w:t xml:space="preserve">De esta manera se muestra cada una de las categorías del modelo de medición de estudiantes, en donde encontramos el nombre de la categoría y una breve descripción. Por lo cual, si el </w:t>
                            </w:r>
                            <w:r w:rsidR="00DE7422">
                              <w:rPr>
                                <w:lang w:val="es-MX"/>
                              </w:rPr>
                              <w:t>usuario</w:t>
                            </w:r>
                            <w:r>
                              <w:rPr>
                                <w:lang w:val="es-MX"/>
                              </w:rPr>
                              <w:t xml:space="preserve"> da clic en el botón </w:t>
                            </w:r>
                            <w:r w:rsidRPr="002B592B">
                              <w:rPr>
                                <w:b/>
                                <w:bCs/>
                                <w:lang w:val="es-MX"/>
                              </w:rPr>
                              <w:t>Ver</w:t>
                            </w:r>
                            <w:r>
                              <w:rPr>
                                <w:lang w:val="es-MX"/>
                              </w:rPr>
                              <w:t xml:space="preserve"> se redirigirá a una nueva página con información más detallada de la categoría.</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50FE7" id="Cuadro de texto 40" o:spid="_x0000_s1033" type="#_x0000_t202" style="position:absolute;left:0;text-align:left;margin-left:365.25pt;margin-top:59.25pt;width:201.75pt;height:13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" filled="f" stroked="f" strokeweight="1pt">
                <v:stroke miterlimit="4"/>
                <v:textbox inset="4pt,4pt,4pt,4pt">
                  <w:txbxContent>
                    <w:p w14:paraId="56631615" w14:textId="488EAEDB" w:rsidR="001C7AD9" w:rsidRPr="002B592B" w:rsidRDefault="001C7AD9" w:rsidP="002B592B">
                      <w:pPr>
                        <w:rPr>
                          <w:lang w:val="es-MX"/>
                        </w:rPr>
                      </w:pPr>
                      <w:r>
                        <w:rPr>
                          <w:lang w:val="es-MX"/>
                        </w:rPr>
                        <w:t xml:space="preserve">De esta manera se muestra cada una de las categorías del modelo de medición de estudiantes, en donde encontramos el nombre de la categoría y una breve descripción. Por lo cual, si el </w:t>
                      </w:r>
                      <w:r w:rsidR="00DE7422">
                        <w:rPr>
                          <w:lang w:val="es-MX"/>
                        </w:rPr>
                        <w:t>usuario</w:t>
                      </w:r>
                      <w:r>
                        <w:rPr>
                          <w:lang w:val="es-MX"/>
                        </w:rPr>
                        <w:t xml:space="preserve"> da clic en el botón </w:t>
                      </w:r>
                      <w:r w:rsidRPr="002B592B">
                        <w:rPr>
                          <w:b/>
                          <w:bCs/>
                          <w:lang w:val="es-MX"/>
                        </w:rPr>
                        <w:t>Ver</w:t>
                      </w:r>
                      <w:r>
                        <w:rPr>
                          <w:lang w:val="es-MX"/>
                        </w:rPr>
                        <w:t xml:space="preserve"> se redirigirá a una nueva página con información más detallada de la categoría.</w:t>
                      </w:r>
                    </w:p>
                  </w:txbxContent>
                </v:textbox>
                <w10:wrap anchorx="page"/>
              </v:shape>
            </w:pict>
          </mc:Fallback>
        </mc:AlternateContent>
      </w:r>
      <w:r>
        <w:rPr>
          <w:noProof/>
        </w:rPr>
        <mc:AlternateContent>
          <mc:Choice Requires="wps">
            <w:drawing>
              <wp:anchor distT="0" distB="0" distL="114300" distR="114300" simplePos="0" relativeHeight="251677696" behindDoc="0" locked="0" layoutInCell="1" allowOverlap="1" wp14:anchorId="7155BFE8" wp14:editId="16B9AFD1">
                <wp:simplePos x="0" y="0"/>
                <wp:positionH relativeFrom="column">
                  <wp:posOffset>3394710</wp:posOffset>
                </wp:positionH>
                <wp:positionV relativeFrom="paragraph">
                  <wp:posOffset>1200150</wp:posOffset>
                </wp:positionV>
                <wp:extent cx="523875" cy="352425"/>
                <wp:effectExtent l="0" t="19050" r="47625" b="47625"/>
                <wp:wrapNone/>
                <wp:docPr id="39" name="Flecha: a la derecha 39"/>
                <wp:cNvGraphicFramePr/>
                <a:graphic xmlns:a="http://schemas.openxmlformats.org/drawingml/2006/main">
                  <a:graphicData uri="http://schemas.microsoft.com/office/word/2010/wordprocessingShape">
                    <wps:wsp>
                      <wps:cNvSpPr/>
                      <wps:spPr>
                        <a:xfrm>
                          <a:off x="0" y="0"/>
                          <a:ext cx="523875" cy="352425"/>
                        </a:xfrm>
                        <a:prstGeom prst="righ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20E3B4C3" id="Flecha: a la derecha 39" o:spid="_x0000_s1026" type="#_x0000_t13" style="position:absolute;margin-left:267.3pt;margin-top:94.5pt;width:41.25pt;height:27.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" adj="14335" filled="f" strokeweight="2pt">
                <v:stroke miterlimit="4"/>
                <v:textbox style="mso-fit-shape-to-text:t" inset="3pt,3pt,3pt,3pt"/>
              </v:shape>
            </w:pict>
          </mc:Fallback>
        </mc:AlternateContent>
      </w:r>
      <w:r>
        <w:rPr>
          <w:noProof/>
        </w:rPr>
        <w:drawing>
          <wp:inline distT="0" distB="0" distL="0" distR="0" wp14:anchorId="52989B83" wp14:editId="15FE342C">
            <wp:extent cx="3200400" cy="27051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00400" cy="2705100"/>
                    </a:xfrm>
                    <a:prstGeom prst="rect">
                      <a:avLst/>
                    </a:prstGeom>
                  </pic:spPr>
                </pic:pic>
              </a:graphicData>
            </a:graphic>
          </wp:inline>
        </w:drawing>
      </w:r>
    </w:p>
    <w:p w14:paraId="139FD1DA" w14:textId="69A0191E" w:rsidR="002B592B" w:rsidRDefault="002B592B" w:rsidP="000605B2"/>
    <w:p w14:paraId="3DF0742F" w14:textId="4CA5F236" w:rsidR="002B592B" w:rsidRDefault="002B592B" w:rsidP="000605B2"/>
    <w:p w14:paraId="1549D1DE" w14:textId="717A33EF" w:rsidR="002B592B" w:rsidRDefault="002B592B" w:rsidP="000605B2"/>
    <w:p w14:paraId="78274823" w14:textId="77777777" w:rsidR="002B592B" w:rsidRDefault="002B592B" w:rsidP="000605B2"/>
    <w:p w14:paraId="75ED4ABB" w14:textId="11ED3E43" w:rsidR="002B592B" w:rsidRDefault="002B592B" w:rsidP="000605B2">
      <w:r>
        <w:rPr>
          <w:noProof/>
        </w:rPr>
        <w:lastRenderedPageBreak/>
        <w:drawing>
          <wp:inline distT="0" distB="0" distL="0" distR="0" wp14:anchorId="557A465D" wp14:editId="4F47D1A2">
            <wp:extent cx="6767830" cy="404812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67830" cy="4048125"/>
                    </a:xfrm>
                    <a:prstGeom prst="rect">
                      <a:avLst/>
                    </a:prstGeom>
                  </pic:spPr>
                </pic:pic>
              </a:graphicData>
            </a:graphic>
          </wp:inline>
        </w:drawing>
      </w:r>
    </w:p>
    <w:p w14:paraId="7E613A99" w14:textId="77777777" w:rsidR="00DB4AE9" w:rsidRDefault="00DB4AE9" w:rsidP="000605B2"/>
    <w:p w14:paraId="09A0DCFD" w14:textId="4F832E64" w:rsidR="002B592B" w:rsidRDefault="00DB4AE9" w:rsidP="00DB4AE9">
      <w:r>
        <w:t>Como se mencionó anteriormente, se mostrará información m</w:t>
      </w:r>
      <w:r w:rsidR="003F6E32">
        <w:t>á</w:t>
      </w:r>
      <w:r>
        <w:t xml:space="preserve">s detallada de la categoría donde el </w:t>
      </w:r>
      <w:r w:rsidR="00DE7422">
        <w:t>usuario</w:t>
      </w:r>
      <w:r>
        <w:t xml:space="preserve"> podrá encontrar el nombre, descripción, </w:t>
      </w:r>
      <w:r w:rsidR="009D019E">
        <w:t>los indicadores correspondientes a la categoría y una gráfica</w:t>
      </w:r>
      <w:r>
        <w:t xml:space="preserve"> del resultado obtenido de medición </w:t>
      </w:r>
      <w:r w:rsidR="00DE7422">
        <w:t xml:space="preserve">actual </w:t>
      </w:r>
      <w:r>
        <w:t>de los indicadores relacionados con la categoría</w:t>
      </w:r>
      <w:r w:rsidR="009D019E">
        <w:t>, en caso de que no se hayan recolectado datos esta última no se mostrara</w:t>
      </w:r>
      <w:r w:rsidR="0023048A">
        <w:t xml:space="preserve"> o se mostrara sin datos</w:t>
      </w:r>
      <w:r>
        <w:t xml:space="preserve">. También se encuentra un botón de </w:t>
      </w:r>
      <w:r w:rsidRPr="00DB4AE9">
        <w:rPr>
          <w:b/>
          <w:bCs/>
        </w:rPr>
        <w:t>Atrás</w:t>
      </w:r>
      <w:r>
        <w:t xml:space="preserve">, el cual vuelve a la información general del modelo de medición de </w:t>
      </w:r>
      <w:r w:rsidR="009D019E">
        <w:t>estudiantes.</w:t>
      </w:r>
    </w:p>
    <w:p w14:paraId="77C172E6" w14:textId="6EAA75FB" w:rsidR="002B592B" w:rsidRDefault="002B592B" w:rsidP="000605B2"/>
    <w:p w14:paraId="1C7D21E9" w14:textId="0654080D" w:rsidR="00DB4AE9" w:rsidRDefault="007016B3" w:rsidP="000605B2">
      <w:r>
        <w:rPr>
          <w:noProof/>
        </w:rPr>
        <mc:AlternateContent>
          <mc:Choice Requires="wps">
            <w:drawing>
              <wp:anchor distT="0" distB="0" distL="114300" distR="114300" simplePos="0" relativeHeight="251684864" behindDoc="0" locked="0" layoutInCell="1" allowOverlap="1" wp14:anchorId="60C57EC3" wp14:editId="45ABD16C">
                <wp:simplePos x="0" y="0"/>
                <wp:positionH relativeFrom="column">
                  <wp:posOffset>5261610</wp:posOffset>
                </wp:positionH>
                <wp:positionV relativeFrom="paragraph">
                  <wp:posOffset>2809875</wp:posOffset>
                </wp:positionV>
                <wp:extent cx="400050" cy="457200"/>
                <wp:effectExtent l="19050" t="0" r="19050" b="38100"/>
                <wp:wrapNone/>
                <wp:docPr id="47" name="Flecha: hacia abajo 47"/>
                <wp:cNvGraphicFramePr/>
                <a:graphic xmlns:a="http://schemas.openxmlformats.org/drawingml/2006/main">
                  <a:graphicData uri="http://schemas.microsoft.com/office/word/2010/wordprocessingShape">
                    <wps:wsp>
                      <wps:cNvSpPr/>
                      <wps:spPr>
                        <a:xfrm>
                          <a:off x="0" y="0"/>
                          <a:ext cx="400050" cy="457200"/>
                        </a:xfrm>
                        <a:prstGeom prst="down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00D24339" id="Flecha: hacia abajo 47" o:spid="_x0000_s1026" type="#_x0000_t67" style="position:absolute;margin-left:414.3pt;margin-top:221.25pt;width:31.5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" adj="12150" filled="f" strokeweight="2pt">
                <v:stroke miterlimit="4"/>
                <v:textbox style="mso-fit-shape-to-text:t" inset="3pt,3pt,3pt,3pt"/>
              </v:shape>
            </w:pict>
          </mc:Fallback>
        </mc:AlternateContent>
      </w:r>
      <w:r w:rsidR="00DB4AE9">
        <w:rPr>
          <w:noProof/>
        </w:rPr>
        <mc:AlternateContent>
          <mc:Choice Requires="wps">
            <w:drawing>
              <wp:anchor distT="0" distB="0" distL="114300" distR="114300" simplePos="0" relativeHeight="251683840" behindDoc="0" locked="0" layoutInCell="1" allowOverlap="1" wp14:anchorId="65D3799D" wp14:editId="0CBC8384">
                <wp:simplePos x="0" y="0"/>
                <wp:positionH relativeFrom="margin">
                  <wp:posOffset>4204335</wp:posOffset>
                </wp:positionH>
                <wp:positionV relativeFrom="paragraph">
                  <wp:posOffset>695325</wp:posOffset>
                </wp:positionV>
                <wp:extent cx="2752725" cy="1981200"/>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2752725" cy="19812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FBF937E" w14:textId="51F88A3D" w:rsidR="001C7AD9" w:rsidRPr="002B592B" w:rsidRDefault="001C7AD9" w:rsidP="00DB4AE9">
                            <w:pPr>
                              <w:rPr>
                                <w:lang w:val="es-MX"/>
                              </w:rPr>
                            </w:pPr>
                            <w:r>
                              <w:rPr>
                                <w:lang w:val="es-MX"/>
                              </w:rPr>
                              <w:t xml:space="preserve">De esta manera se muestra cada una de los indicadores relacionados a la categoría seleccionada previamente, en donde encontramos el nombre del indicador y una breve descripción. Por lo cual, si el </w:t>
                            </w:r>
                            <w:r w:rsidR="00DE7422">
                              <w:rPr>
                                <w:lang w:val="es-MX"/>
                              </w:rPr>
                              <w:t>usuario</w:t>
                            </w:r>
                            <w:r>
                              <w:rPr>
                                <w:lang w:val="es-MX"/>
                              </w:rPr>
                              <w:t xml:space="preserve"> da clic en el botón </w:t>
                            </w:r>
                            <w:r w:rsidRPr="002B592B">
                              <w:rPr>
                                <w:b/>
                                <w:bCs/>
                                <w:lang w:val="es-MX"/>
                              </w:rPr>
                              <w:t>Ver</w:t>
                            </w:r>
                            <w:r>
                              <w:rPr>
                                <w:lang w:val="es-MX"/>
                              </w:rPr>
                              <w:t xml:space="preserve"> se redirigirá a una nueva página con información más detallada del indicador</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3799D" id="Cuadro de texto 45" o:spid="_x0000_s1034" type="#_x0000_t202" style="position:absolute;left:0;text-align:left;margin-left:331.05pt;margin-top:54.75pt;width:216.75pt;height:15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" filled="f" stroked="f" strokeweight="1pt">
                <v:stroke miterlimit="4"/>
                <v:textbox inset="4pt,4pt,4pt,4pt">
                  <w:txbxContent>
                    <w:p w14:paraId="7FBF937E" w14:textId="51F88A3D" w:rsidR="001C7AD9" w:rsidRPr="002B592B" w:rsidRDefault="001C7AD9" w:rsidP="00DB4AE9">
                      <w:pPr>
                        <w:rPr>
                          <w:lang w:val="es-MX"/>
                        </w:rPr>
                      </w:pPr>
                      <w:r>
                        <w:rPr>
                          <w:lang w:val="es-MX"/>
                        </w:rPr>
                        <w:t xml:space="preserve">De esta manera se muestra cada una de los indicadores relacionados a la categoría seleccionada previamente, en donde encontramos el nombre del indicador y una breve descripción. Por lo cual, si el </w:t>
                      </w:r>
                      <w:r w:rsidR="00DE7422">
                        <w:rPr>
                          <w:lang w:val="es-MX"/>
                        </w:rPr>
                        <w:t>usuario</w:t>
                      </w:r>
                      <w:r>
                        <w:rPr>
                          <w:lang w:val="es-MX"/>
                        </w:rPr>
                        <w:t xml:space="preserve"> da clic en el botón </w:t>
                      </w:r>
                      <w:r w:rsidRPr="002B592B">
                        <w:rPr>
                          <w:b/>
                          <w:bCs/>
                          <w:lang w:val="es-MX"/>
                        </w:rPr>
                        <w:t>Ver</w:t>
                      </w:r>
                      <w:r>
                        <w:rPr>
                          <w:lang w:val="es-MX"/>
                        </w:rPr>
                        <w:t xml:space="preserve"> se redirigirá a una nueva página con información más detallada del indicador</w:t>
                      </w:r>
                    </w:p>
                  </w:txbxContent>
                </v:textbox>
                <w10:wrap anchorx="margin"/>
              </v:shape>
            </w:pict>
          </mc:Fallback>
        </mc:AlternateContent>
      </w:r>
      <w:r w:rsidR="00DB4AE9">
        <w:rPr>
          <w:noProof/>
        </w:rPr>
        <mc:AlternateContent>
          <mc:Choice Requires="wps">
            <w:drawing>
              <wp:anchor distT="0" distB="0" distL="114300" distR="114300" simplePos="0" relativeHeight="251681792" behindDoc="0" locked="0" layoutInCell="1" allowOverlap="1" wp14:anchorId="4CB59B02" wp14:editId="7513F15A">
                <wp:simplePos x="0" y="0"/>
                <wp:positionH relativeFrom="column">
                  <wp:posOffset>3543300</wp:posOffset>
                </wp:positionH>
                <wp:positionV relativeFrom="paragraph">
                  <wp:posOffset>1457325</wp:posOffset>
                </wp:positionV>
                <wp:extent cx="523875" cy="352425"/>
                <wp:effectExtent l="0" t="19050" r="47625" b="47625"/>
                <wp:wrapNone/>
                <wp:docPr id="44" name="Flecha: a la derecha 44"/>
                <wp:cNvGraphicFramePr/>
                <a:graphic xmlns:a="http://schemas.openxmlformats.org/drawingml/2006/main">
                  <a:graphicData uri="http://schemas.microsoft.com/office/word/2010/wordprocessingShape">
                    <wps:wsp>
                      <wps:cNvSpPr/>
                      <wps:spPr>
                        <a:xfrm>
                          <a:off x="0" y="0"/>
                          <a:ext cx="523875" cy="352425"/>
                        </a:xfrm>
                        <a:prstGeom prst="righ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397A466A" id="Flecha: a la derecha 44" o:spid="_x0000_s1026" type="#_x0000_t13" style="position:absolute;margin-left:279pt;margin-top:114.75pt;width:41.25pt;height:27.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" adj="14335" filled="f" strokeweight="2pt">
                <v:stroke miterlimit="4"/>
                <v:textbox style="mso-fit-shape-to-text:t" inset="3pt,3pt,3pt,3pt"/>
              </v:shape>
            </w:pict>
          </mc:Fallback>
        </mc:AlternateContent>
      </w:r>
      <w:r w:rsidR="00DB4AE9">
        <w:rPr>
          <w:noProof/>
        </w:rPr>
        <w:drawing>
          <wp:inline distT="0" distB="0" distL="0" distR="0" wp14:anchorId="133C8BDD" wp14:editId="7C5AB12C">
            <wp:extent cx="3543300" cy="3048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43300" cy="3048000"/>
                    </a:xfrm>
                    <a:prstGeom prst="rect">
                      <a:avLst/>
                    </a:prstGeom>
                  </pic:spPr>
                </pic:pic>
              </a:graphicData>
            </a:graphic>
          </wp:inline>
        </w:drawing>
      </w:r>
    </w:p>
    <w:p w14:paraId="5BB35984" w14:textId="3592CA9C" w:rsidR="00DB4AE9" w:rsidRDefault="00DB4AE9" w:rsidP="000605B2"/>
    <w:p w14:paraId="5B738FC6" w14:textId="7B5F753E" w:rsidR="00DB4AE9" w:rsidRDefault="00DB4AE9" w:rsidP="000605B2"/>
    <w:p w14:paraId="1821D552" w14:textId="42DB3323" w:rsidR="00DB4AE9" w:rsidRDefault="00DB4AE9" w:rsidP="000605B2">
      <w:r>
        <w:rPr>
          <w:noProof/>
        </w:rPr>
        <w:lastRenderedPageBreak/>
        <w:drawing>
          <wp:inline distT="0" distB="0" distL="0" distR="0" wp14:anchorId="6E45A6AB" wp14:editId="6197114E">
            <wp:extent cx="6767830" cy="267144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67830" cy="2671445"/>
                    </a:xfrm>
                    <a:prstGeom prst="rect">
                      <a:avLst/>
                    </a:prstGeom>
                  </pic:spPr>
                </pic:pic>
              </a:graphicData>
            </a:graphic>
          </wp:inline>
        </w:drawing>
      </w:r>
    </w:p>
    <w:p w14:paraId="25B12834" w14:textId="072321E6" w:rsidR="007016B3" w:rsidRDefault="007016B3" w:rsidP="0023048A">
      <w:r>
        <w:t>Debido a lo ya mencionado, se mostrará información más detallada del indicador donde el administrador podrá encontrar el nombre, descripción,</w:t>
      </w:r>
      <w:r w:rsidR="009D019E">
        <w:t xml:space="preserve"> una</w:t>
      </w:r>
      <w:r>
        <w:t xml:space="preserve"> </w:t>
      </w:r>
      <w:r w:rsidR="00DE7422">
        <w:t>gráfica</w:t>
      </w:r>
      <w:r w:rsidR="009D019E">
        <w:t xml:space="preserve"> del valor esperado del indicador contra el valor actual del indicador y una gráfica</w:t>
      </w:r>
      <w:r>
        <w:t xml:space="preserve"> del resultado obtenido de medición de l</w:t>
      </w:r>
      <w:r w:rsidR="009D019E">
        <w:t>as variables</w:t>
      </w:r>
      <w:r>
        <w:t xml:space="preserve"> relacionados con </w:t>
      </w:r>
      <w:r w:rsidR="009D019E">
        <w:t>el indicador, en caso de que no se hayan recolectado datos estas graficas no se mostraran</w:t>
      </w:r>
      <w:r w:rsidR="0023048A">
        <w:t xml:space="preserve"> o se mostraran sin datos</w:t>
      </w:r>
      <w:r w:rsidR="009D019E">
        <w:t>.</w:t>
      </w:r>
      <w:r>
        <w:t xml:space="preserve"> También se encuentra un botón de </w:t>
      </w:r>
      <w:r w:rsidRPr="00DB4AE9">
        <w:rPr>
          <w:b/>
          <w:bCs/>
        </w:rPr>
        <w:t>Atrás</w:t>
      </w:r>
      <w:r>
        <w:t xml:space="preserve">, el cual vuelve a la información </w:t>
      </w:r>
      <w:r w:rsidR="009D019E">
        <w:t>de la categoría.</w:t>
      </w:r>
    </w:p>
    <w:p w14:paraId="6AE57AD4" w14:textId="77777777" w:rsidR="002B592B" w:rsidRDefault="002B592B" w:rsidP="000605B2"/>
    <w:p w14:paraId="1B9C4388" w14:textId="71F15365" w:rsidR="002B592B" w:rsidRDefault="002B592B" w:rsidP="002B592B">
      <w:pPr>
        <w:pStyle w:val="Ttulo4"/>
      </w:pPr>
      <w:r>
        <w:t>Profesores</w:t>
      </w:r>
    </w:p>
    <w:p w14:paraId="52194D0A" w14:textId="2FAD6282" w:rsidR="009D019E" w:rsidRDefault="009D019E" w:rsidP="009D019E"/>
    <w:p w14:paraId="4EF1277B" w14:textId="1BAF4EFB" w:rsidR="009D019E" w:rsidRPr="002B592B" w:rsidRDefault="009D019E" w:rsidP="009D019E">
      <w:r>
        <w:t xml:space="preserve">En este apartado </w:t>
      </w:r>
      <w:r w:rsidR="00F2186C">
        <w:t>se encontrará</w:t>
      </w:r>
      <w:r>
        <w:t xml:space="preserve"> información relacionada con el modelo de medición del Observatorio TIC, en este caso el modelo que se aplicó para medir el uso de las TIC en los profesores. Por lo cual, al seleccionar la opción </w:t>
      </w:r>
      <w:r>
        <w:rPr>
          <w:b/>
          <w:bCs/>
        </w:rPr>
        <w:t xml:space="preserve">Profesores </w:t>
      </w:r>
      <w:r>
        <w:t xml:space="preserve">el </w:t>
      </w:r>
      <w:r w:rsidR="00F2186C">
        <w:t>usuario podrá ver la</w:t>
      </w:r>
      <w:r>
        <w:t xml:space="preserve"> información sobre modelo y cada una de las categorías del modelo de medición de uso de TIC en los profesores.</w:t>
      </w:r>
    </w:p>
    <w:p w14:paraId="6008FCC7" w14:textId="53D6519B" w:rsidR="009D019E" w:rsidRDefault="009D019E" w:rsidP="009D019E"/>
    <w:p w14:paraId="5120AFD3" w14:textId="44BF4184" w:rsidR="009D019E" w:rsidRDefault="009D019E" w:rsidP="000605B2">
      <w:r>
        <w:rPr>
          <w:noProof/>
        </w:rPr>
        <w:drawing>
          <wp:inline distT="0" distB="0" distL="0" distR="0" wp14:anchorId="03ED7EEC" wp14:editId="43F8CA7C">
            <wp:extent cx="6767830" cy="29813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767830" cy="2981325"/>
                    </a:xfrm>
                    <a:prstGeom prst="rect">
                      <a:avLst/>
                    </a:prstGeom>
                  </pic:spPr>
                </pic:pic>
              </a:graphicData>
            </a:graphic>
          </wp:inline>
        </w:drawing>
      </w:r>
    </w:p>
    <w:p w14:paraId="7A8EBFF3" w14:textId="5166BF3E" w:rsidR="009D019E" w:rsidRDefault="009D019E" w:rsidP="000605B2"/>
    <w:p w14:paraId="6DC39200" w14:textId="2F6FC4AC" w:rsidR="009D019E" w:rsidRDefault="009D019E" w:rsidP="000605B2">
      <w:r>
        <w:rPr>
          <w:noProof/>
        </w:rPr>
        <w:lastRenderedPageBreak/>
        <mc:AlternateContent>
          <mc:Choice Requires="wps">
            <w:drawing>
              <wp:anchor distT="0" distB="0" distL="114300" distR="114300" simplePos="0" relativeHeight="251688960" behindDoc="0" locked="0" layoutInCell="1" allowOverlap="1" wp14:anchorId="04638E97" wp14:editId="67063B99">
                <wp:simplePos x="0" y="0"/>
                <wp:positionH relativeFrom="column">
                  <wp:posOffset>5156835</wp:posOffset>
                </wp:positionH>
                <wp:positionV relativeFrom="paragraph">
                  <wp:posOffset>2346325</wp:posOffset>
                </wp:positionV>
                <wp:extent cx="371475" cy="352425"/>
                <wp:effectExtent l="19050" t="0" r="28575" b="47625"/>
                <wp:wrapNone/>
                <wp:docPr id="54" name="Flecha: hacia abajo 54"/>
                <wp:cNvGraphicFramePr/>
                <a:graphic xmlns:a="http://schemas.openxmlformats.org/drawingml/2006/main">
                  <a:graphicData uri="http://schemas.microsoft.com/office/word/2010/wordprocessingShape">
                    <wps:wsp>
                      <wps:cNvSpPr/>
                      <wps:spPr>
                        <a:xfrm>
                          <a:off x="0" y="0"/>
                          <a:ext cx="371475" cy="352425"/>
                        </a:xfrm>
                        <a:prstGeom prst="down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3EA6A4CE" id="Flecha: hacia abajo 54" o:spid="_x0000_s1026" type="#_x0000_t67" style="position:absolute;margin-left:406.05pt;margin-top:184.75pt;width:29.25pt;height:27.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" adj="10800" filled="f" strokeweight="2pt">
                <v:stroke miterlimit="4"/>
                <v:textbox style="mso-fit-shape-to-text:t" inset="3pt,3pt,3pt,3pt"/>
              </v:shape>
            </w:pict>
          </mc:Fallback>
        </mc:AlternateContent>
      </w:r>
      <w:r>
        <w:rPr>
          <w:noProof/>
        </w:rPr>
        <mc:AlternateContent>
          <mc:Choice Requires="wps">
            <w:drawing>
              <wp:anchor distT="0" distB="0" distL="114300" distR="114300" simplePos="0" relativeHeight="251687936" behindDoc="0" locked="0" layoutInCell="1" allowOverlap="1" wp14:anchorId="155DA6E2" wp14:editId="3545EBA8">
                <wp:simplePos x="0" y="0"/>
                <wp:positionH relativeFrom="column">
                  <wp:posOffset>3404235</wp:posOffset>
                </wp:positionH>
                <wp:positionV relativeFrom="paragraph">
                  <wp:posOffset>1163320</wp:posOffset>
                </wp:positionV>
                <wp:extent cx="447675" cy="314325"/>
                <wp:effectExtent l="0" t="19050" r="47625" b="47625"/>
                <wp:wrapNone/>
                <wp:docPr id="52" name="Flecha: a la derecha 52"/>
                <wp:cNvGraphicFramePr/>
                <a:graphic xmlns:a="http://schemas.openxmlformats.org/drawingml/2006/main">
                  <a:graphicData uri="http://schemas.microsoft.com/office/word/2010/wordprocessingShape">
                    <wps:wsp>
                      <wps:cNvSpPr/>
                      <wps:spPr>
                        <a:xfrm>
                          <a:off x="0" y="0"/>
                          <a:ext cx="447675" cy="314325"/>
                        </a:xfrm>
                        <a:prstGeom prst="righ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23083673" id="Flecha: a la derecha 52" o:spid="_x0000_s1026" type="#_x0000_t13" style="position:absolute;margin-left:268.05pt;margin-top:91.6pt;width:35.25pt;height:24.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" adj="14017" filled="f" strokeweight="2pt">
                <v:stroke miterlimit="4"/>
                <v:textbox style="mso-fit-shape-to-text:t" inset="3pt,3pt,3pt,3pt"/>
              </v:shape>
            </w:pict>
          </mc:Fallback>
        </mc:AlternateContent>
      </w:r>
      <w:r>
        <w:rPr>
          <w:noProof/>
        </w:rPr>
        <mc:AlternateContent>
          <mc:Choice Requires="wps">
            <w:drawing>
              <wp:anchor distT="0" distB="0" distL="114300" distR="114300" simplePos="0" relativeHeight="251686912" behindDoc="0" locked="0" layoutInCell="1" allowOverlap="1" wp14:anchorId="7D6BE244" wp14:editId="780A59DF">
                <wp:simplePos x="0" y="0"/>
                <wp:positionH relativeFrom="page">
                  <wp:posOffset>4482465</wp:posOffset>
                </wp:positionH>
                <wp:positionV relativeFrom="paragraph">
                  <wp:posOffset>513715</wp:posOffset>
                </wp:positionV>
                <wp:extent cx="2562225" cy="173355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2562225" cy="17335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2A91807" w14:textId="68463358" w:rsidR="001C7AD9" w:rsidRPr="002B592B" w:rsidRDefault="001C7AD9" w:rsidP="009D019E">
                            <w:pPr>
                              <w:rPr>
                                <w:lang w:val="es-MX"/>
                              </w:rPr>
                            </w:pPr>
                            <w:r>
                              <w:rPr>
                                <w:lang w:val="es-MX"/>
                              </w:rPr>
                              <w:t xml:space="preserve">De esta manera se muestra cada una de las categorías del modelo de medición de profesores, en donde encontramos el nombre de la categoría y una breve descripción. Por lo cual, si el </w:t>
                            </w:r>
                            <w:r w:rsidR="00F2186C">
                              <w:rPr>
                                <w:lang w:val="es-MX"/>
                              </w:rPr>
                              <w:t>usuario</w:t>
                            </w:r>
                            <w:r>
                              <w:rPr>
                                <w:lang w:val="es-MX"/>
                              </w:rPr>
                              <w:t xml:space="preserve"> da clic en el botón </w:t>
                            </w:r>
                            <w:r w:rsidRPr="002B592B">
                              <w:rPr>
                                <w:b/>
                                <w:bCs/>
                                <w:lang w:val="es-MX"/>
                              </w:rPr>
                              <w:t>Ver</w:t>
                            </w:r>
                            <w:r>
                              <w:rPr>
                                <w:lang w:val="es-MX"/>
                              </w:rPr>
                              <w:t xml:space="preserve"> se redirigirá a una nueva página con información más detallada de la categoría.</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BE244" id="Cuadro de texto 51" o:spid="_x0000_s1035" type="#_x0000_t202" style="position:absolute;left:0;text-align:left;margin-left:352.95pt;margin-top:40.45pt;width:201.75pt;height:13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" filled="f" stroked="f" strokeweight="1pt">
                <v:stroke miterlimit="4"/>
                <v:textbox inset="4pt,4pt,4pt,4pt">
                  <w:txbxContent>
                    <w:p w14:paraId="02A91807" w14:textId="68463358" w:rsidR="001C7AD9" w:rsidRPr="002B592B" w:rsidRDefault="001C7AD9" w:rsidP="009D019E">
                      <w:pPr>
                        <w:rPr>
                          <w:lang w:val="es-MX"/>
                        </w:rPr>
                      </w:pPr>
                      <w:r>
                        <w:rPr>
                          <w:lang w:val="es-MX"/>
                        </w:rPr>
                        <w:t xml:space="preserve">De esta manera se muestra cada una de las categorías del modelo de medición de profesores, en donde encontramos el nombre de la categoría y una breve descripción. Por lo cual, si el </w:t>
                      </w:r>
                      <w:r w:rsidR="00F2186C">
                        <w:rPr>
                          <w:lang w:val="es-MX"/>
                        </w:rPr>
                        <w:t>usuario</w:t>
                      </w:r>
                      <w:r>
                        <w:rPr>
                          <w:lang w:val="es-MX"/>
                        </w:rPr>
                        <w:t xml:space="preserve"> da clic en el botón </w:t>
                      </w:r>
                      <w:r w:rsidRPr="002B592B">
                        <w:rPr>
                          <w:b/>
                          <w:bCs/>
                          <w:lang w:val="es-MX"/>
                        </w:rPr>
                        <w:t>Ver</w:t>
                      </w:r>
                      <w:r>
                        <w:rPr>
                          <w:lang w:val="es-MX"/>
                        </w:rPr>
                        <w:t xml:space="preserve"> se redirigirá a una nueva página con información más detallada de la categoría.</w:t>
                      </w:r>
                    </w:p>
                  </w:txbxContent>
                </v:textbox>
                <w10:wrap anchorx="page"/>
              </v:shape>
            </w:pict>
          </mc:Fallback>
        </mc:AlternateContent>
      </w:r>
      <w:r>
        <w:rPr>
          <w:noProof/>
        </w:rPr>
        <w:drawing>
          <wp:inline distT="0" distB="0" distL="0" distR="0" wp14:anchorId="4AA56FAD" wp14:editId="41F86BA3">
            <wp:extent cx="3133725" cy="2571750"/>
            <wp:effectExtent l="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33725" cy="2571750"/>
                    </a:xfrm>
                    <a:prstGeom prst="rect">
                      <a:avLst/>
                    </a:prstGeom>
                  </pic:spPr>
                </pic:pic>
              </a:graphicData>
            </a:graphic>
          </wp:inline>
        </w:drawing>
      </w:r>
    </w:p>
    <w:p w14:paraId="0A0EC32A" w14:textId="55C56D8B" w:rsidR="009D019E" w:rsidRDefault="009D019E" w:rsidP="000605B2"/>
    <w:p w14:paraId="120850EE" w14:textId="73D74F2B" w:rsidR="009D019E" w:rsidRDefault="009D019E" w:rsidP="000605B2"/>
    <w:p w14:paraId="255DFF67" w14:textId="58BBC59A" w:rsidR="009D019E" w:rsidRDefault="009D019E" w:rsidP="000605B2">
      <w:r>
        <w:rPr>
          <w:noProof/>
        </w:rPr>
        <w:drawing>
          <wp:inline distT="0" distB="0" distL="0" distR="0" wp14:anchorId="011408FA" wp14:editId="2950AC5C">
            <wp:extent cx="6767830" cy="31115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67830" cy="3111500"/>
                    </a:xfrm>
                    <a:prstGeom prst="rect">
                      <a:avLst/>
                    </a:prstGeom>
                  </pic:spPr>
                </pic:pic>
              </a:graphicData>
            </a:graphic>
          </wp:inline>
        </w:drawing>
      </w:r>
    </w:p>
    <w:p w14:paraId="0703137C" w14:textId="1C0F2CE7" w:rsidR="0023048A" w:rsidRDefault="0023048A" w:rsidP="000605B2"/>
    <w:p w14:paraId="0D3A5DE2" w14:textId="77777777" w:rsidR="0023048A" w:rsidRDefault="0023048A" w:rsidP="000605B2"/>
    <w:p w14:paraId="3A7CD2AF" w14:textId="462B1A2F" w:rsidR="0023048A" w:rsidRDefault="0023048A" w:rsidP="0023048A">
      <w:r>
        <w:t xml:space="preserve">Como se mencionó anteriormente, se mostrará información más detallada de la categoría donde el </w:t>
      </w:r>
      <w:r w:rsidR="00F2186C">
        <w:t>usuario</w:t>
      </w:r>
      <w:r>
        <w:t xml:space="preserve"> podrá encontrar el nombre, descripción, los indicadores correspondientes a la categoría y una gráfica del resultado obtenido de </w:t>
      </w:r>
      <w:r w:rsidR="00F2186C">
        <w:t xml:space="preserve">la </w:t>
      </w:r>
      <w:r>
        <w:t xml:space="preserve">medición </w:t>
      </w:r>
      <w:r w:rsidR="00F2186C">
        <w:t xml:space="preserve">actual </w:t>
      </w:r>
      <w:r>
        <w:t xml:space="preserve">de los indicadores relacionados con la categoría, en caso de que no se hayan recolectado datos esta última no se mostrara o se mostrara sin datos. También se encuentra un botón de </w:t>
      </w:r>
      <w:r w:rsidRPr="00DB4AE9">
        <w:rPr>
          <w:b/>
          <w:bCs/>
        </w:rPr>
        <w:t>Atrás</w:t>
      </w:r>
      <w:r>
        <w:t>, el cual vuelve a la información general del modelo de medición de profesores.</w:t>
      </w:r>
    </w:p>
    <w:p w14:paraId="31D73098" w14:textId="46BDFAC1" w:rsidR="009D019E" w:rsidRDefault="009D019E" w:rsidP="000605B2"/>
    <w:p w14:paraId="23F5D524" w14:textId="17F0B094" w:rsidR="009D019E" w:rsidRDefault="0023048A" w:rsidP="000605B2">
      <w:r>
        <w:rPr>
          <w:noProof/>
        </w:rPr>
        <w:lastRenderedPageBreak/>
        <mc:AlternateContent>
          <mc:Choice Requires="wps">
            <w:drawing>
              <wp:anchor distT="0" distB="0" distL="114300" distR="114300" simplePos="0" relativeHeight="251693056" behindDoc="0" locked="0" layoutInCell="1" allowOverlap="1" wp14:anchorId="07B2E314" wp14:editId="030DD108">
                <wp:simplePos x="0" y="0"/>
                <wp:positionH relativeFrom="column">
                  <wp:posOffset>5099685</wp:posOffset>
                </wp:positionH>
                <wp:positionV relativeFrom="paragraph">
                  <wp:posOffset>2316480</wp:posOffset>
                </wp:positionV>
                <wp:extent cx="381000" cy="371475"/>
                <wp:effectExtent l="19050" t="0" r="19050" b="47625"/>
                <wp:wrapNone/>
                <wp:docPr id="60" name="Flecha: hacia abajo 60"/>
                <wp:cNvGraphicFramePr/>
                <a:graphic xmlns:a="http://schemas.openxmlformats.org/drawingml/2006/main">
                  <a:graphicData uri="http://schemas.microsoft.com/office/word/2010/wordprocessingShape">
                    <wps:wsp>
                      <wps:cNvSpPr/>
                      <wps:spPr>
                        <a:xfrm>
                          <a:off x="0" y="0"/>
                          <a:ext cx="381000" cy="371475"/>
                        </a:xfrm>
                        <a:prstGeom prst="down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2B7BF233" id="Flecha: hacia abajo 60" o:spid="_x0000_s1026" type="#_x0000_t67" style="position:absolute;margin-left:401.55pt;margin-top:182.4pt;width:30pt;height:29.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" adj="10800" filled="f" strokeweight="2pt">
                <v:stroke miterlimit="4"/>
                <v:textbox style="mso-fit-shape-to-text:t" inset="3pt,3pt,3pt,3pt"/>
              </v:shape>
            </w:pict>
          </mc:Fallback>
        </mc:AlternateContent>
      </w:r>
      <w:r>
        <w:rPr>
          <w:noProof/>
        </w:rPr>
        <mc:AlternateContent>
          <mc:Choice Requires="wps">
            <w:drawing>
              <wp:anchor distT="0" distB="0" distL="114300" distR="114300" simplePos="0" relativeHeight="251692032" behindDoc="0" locked="0" layoutInCell="1" allowOverlap="1" wp14:anchorId="7510054A" wp14:editId="66380E1D">
                <wp:simplePos x="0" y="0"/>
                <wp:positionH relativeFrom="column">
                  <wp:posOffset>3432810</wp:posOffset>
                </wp:positionH>
                <wp:positionV relativeFrom="paragraph">
                  <wp:posOffset>1087755</wp:posOffset>
                </wp:positionV>
                <wp:extent cx="447675" cy="342900"/>
                <wp:effectExtent l="0" t="19050" r="47625" b="38100"/>
                <wp:wrapNone/>
                <wp:docPr id="59" name="Flecha: a la derecha 59"/>
                <wp:cNvGraphicFramePr/>
                <a:graphic xmlns:a="http://schemas.openxmlformats.org/drawingml/2006/main">
                  <a:graphicData uri="http://schemas.microsoft.com/office/word/2010/wordprocessingShape">
                    <wps:wsp>
                      <wps:cNvSpPr/>
                      <wps:spPr>
                        <a:xfrm>
                          <a:off x="0" y="0"/>
                          <a:ext cx="447675" cy="342900"/>
                        </a:xfrm>
                        <a:prstGeom prst="righ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1D87E0D7" id="Flecha: a la derecha 59" o:spid="_x0000_s1026" type="#_x0000_t13" style="position:absolute;margin-left:270.3pt;margin-top:85.65pt;width:35.25pt;height:2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" adj="13328" filled="f" strokeweight="2pt">
                <v:stroke miterlimit="4"/>
                <v:textbox style="mso-fit-shape-to-text:t" inset="3pt,3pt,3pt,3pt"/>
              </v:shape>
            </w:pict>
          </mc:Fallback>
        </mc:AlternateContent>
      </w:r>
      <w:r>
        <w:rPr>
          <w:noProof/>
        </w:rPr>
        <mc:AlternateContent>
          <mc:Choice Requires="wps">
            <w:drawing>
              <wp:anchor distT="0" distB="0" distL="114300" distR="114300" simplePos="0" relativeHeight="251691008" behindDoc="0" locked="0" layoutInCell="1" allowOverlap="1" wp14:anchorId="38B55069" wp14:editId="205A168E">
                <wp:simplePos x="0" y="0"/>
                <wp:positionH relativeFrom="margin">
                  <wp:align>right</wp:align>
                </wp:positionH>
                <wp:positionV relativeFrom="paragraph">
                  <wp:posOffset>323215</wp:posOffset>
                </wp:positionV>
                <wp:extent cx="2752725" cy="1981200"/>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2752725" cy="19812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4BEC580" w14:textId="2252ED75" w:rsidR="001C7AD9" w:rsidRPr="002B592B" w:rsidRDefault="001C7AD9" w:rsidP="0023048A">
                            <w:pPr>
                              <w:rPr>
                                <w:lang w:val="es-MX"/>
                              </w:rPr>
                            </w:pPr>
                            <w:r>
                              <w:rPr>
                                <w:lang w:val="es-MX"/>
                              </w:rPr>
                              <w:t xml:space="preserve">De esta manera se muestra cada una de los indicadores relacionados a la categoría seleccionada previamente, en donde encontramos el nombre del indicador y una breve descripción. Por lo cual, si el </w:t>
                            </w:r>
                            <w:r w:rsidR="00F2186C">
                              <w:rPr>
                                <w:lang w:val="es-MX"/>
                              </w:rPr>
                              <w:t>usuario</w:t>
                            </w:r>
                            <w:r>
                              <w:rPr>
                                <w:lang w:val="es-MX"/>
                              </w:rPr>
                              <w:t xml:space="preserve"> da clic en el botón </w:t>
                            </w:r>
                            <w:r w:rsidRPr="002B592B">
                              <w:rPr>
                                <w:b/>
                                <w:bCs/>
                                <w:lang w:val="es-MX"/>
                              </w:rPr>
                              <w:t>Ver</w:t>
                            </w:r>
                            <w:r>
                              <w:rPr>
                                <w:lang w:val="es-MX"/>
                              </w:rPr>
                              <w:t xml:space="preserve"> se redirigirá a una nueva página con información más detallada del indicador</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55069" id="Cuadro de texto 57" o:spid="_x0000_s1036" type="#_x0000_t202" style="position:absolute;left:0;text-align:left;margin-left:165.55pt;margin-top:25.45pt;width:216.75pt;height:156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" filled="f" stroked="f" strokeweight="1pt">
                <v:stroke miterlimit="4"/>
                <v:textbox inset="4pt,4pt,4pt,4pt">
                  <w:txbxContent>
                    <w:p w14:paraId="74BEC580" w14:textId="2252ED75" w:rsidR="001C7AD9" w:rsidRPr="002B592B" w:rsidRDefault="001C7AD9" w:rsidP="0023048A">
                      <w:pPr>
                        <w:rPr>
                          <w:lang w:val="es-MX"/>
                        </w:rPr>
                      </w:pPr>
                      <w:r>
                        <w:rPr>
                          <w:lang w:val="es-MX"/>
                        </w:rPr>
                        <w:t xml:space="preserve">De esta manera se muestra cada una de los indicadores relacionados a la categoría seleccionada previamente, en donde encontramos el nombre del indicador y una breve descripción. Por lo cual, si el </w:t>
                      </w:r>
                      <w:r w:rsidR="00F2186C">
                        <w:rPr>
                          <w:lang w:val="es-MX"/>
                        </w:rPr>
                        <w:t>usuario</w:t>
                      </w:r>
                      <w:r>
                        <w:rPr>
                          <w:lang w:val="es-MX"/>
                        </w:rPr>
                        <w:t xml:space="preserve"> da clic en el botón </w:t>
                      </w:r>
                      <w:r w:rsidRPr="002B592B">
                        <w:rPr>
                          <w:b/>
                          <w:bCs/>
                          <w:lang w:val="es-MX"/>
                        </w:rPr>
                        <w:t>Ver</w:t>
                      </w:r>
                      <w:r>
                        <w:rPr>
                          <w:lang w:val="es-MX"/>
                        </w:rPr>
                        <w:t xml:space="preserve"> se redirigirá a una nueva página con información más detallada del indicador</w:t>
                      </w:r>
                    </w:p>
                  </w:txbxContent>
                </v:textbox>
                <w10:wrap anchorx="margin"/>
              </v:shape>
            </w:pict>
          </mc:Fallback>
        </mc:AlternateContent>
      </w:r>
      <w:r>
        <w:rPr>
          <w:noProof/>
        </w:rPr>
        <w:drawing>
          <wp:inline distT="0" distB="0" distL="0" distR="0" wp14:anchorId="798F9088" wp14:editId="6E77625F">
            <wp:extent cx="3286125" cy="264795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86125" cy="2647950"/>
                    </a:xfrm>
                    <a:prstGeom prst="rect">
                      <a:avLst/>
                    </a:prstGeom>
                  </pic:spPr>
                </pic:pic>
              </a:graphicData>
            </a:graphic>
          </wp:inline>
        </w:drawing>
      </w:r>
    </w:p>
    <w:p w14:paraId="4AA5F36A" w14:textId="5B78079E" w:rsidR="009D019E" w:rsidRDefault="009D019E" w:rsidP="000605B2"/>
    <w:p w14:paraId="26C917A2" w14:textId="0B9C7686" w:rsidR="009D019E" w:rsidRDefault="009D019E" w:rsidP="000605B2"/>
    <w:p w14:paraId="0C7BAFE6" w14:textId="2D613E8E" w:rsidR="009D019E" w:rsidRDefault="0023048A" w:rsidP="000605B2">
      <w:r>
        <w:rPr>
          <w:noProof/>
        </w:rPr>
        <w:drawing>
          <wp:inline distT="0" distB="0" distL="0" distR="0" wp14:anchorId="06A9A63B" wp14:editId="036CE8D2">
            <wp:extent cx="6767830" cy="279082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767830" cy="2790825"/>
                    </a:xfrm>
                    <a:prstGeom prst="rect">
                      <a:avLst/>
                    </a:prstGeom>
                  </pic:spPr>
                </pic:pic>
              </a:graphicData>
            </a:graphic>
          </wp:inline>
        </w:drawing>
      </w:r>
    </w:p>
    <w:p w14:paraId="01259561" w14:textId="13C2C8E5" w:rsidR="002B592B" w:rsidRDefault="0023048A" w:rsidP="00F2186C">
      <w:r>
        <w:t xml:space="preserve">Debido a lo ya mencionado, se mostrará información más detallada del indicador donde </w:t>
      </w:r>
      <w:r w:rsidR="00F2186C">
        <w:t>se</w:t>
      </w:r>
      <w:r>
        <w:t xml:space="preserve"> podrá encontrar el nombre, descripción, una gráfica del valor esperado del indicador contra el valor actual del indicador y una gráfica del resultado obtenido de medición de las variables relacionados con el indicador, en caso de que no se hayan recolectado datos estas graficas no se mostraran o se mostraran sin datos. También se encuentra un botón de </w:t>
      </w:r>
      <w:r w:rsidRPr="00DB4AE9">
        <w:rPr>
          <w:b/>
          <w:bCs/>
        </w:rPr>
        <w:t>Atrás</w:t>
      </w:r>
      <w:r>
        <w:t>, el cual vuelve a la información de la categoría.</w:t>
      </w:r>
    </w:p>
    <w:p w14:paraId="025A197F" w14:textId="77777777" w:rsidR="00F2186C" w:rsidRDefault="00F2186C" w:rsidP="00F2186C"/>
    <w:p w14:paraId="673885AC" w14:textId="776BC529" w:rsidR="00F2186C" w:rsidRPr="00F2186C" w:rsidRDefault="000E640A" w:rsidP="00F2186C">
      <w:pPr>
        <w:pStyle w:val="Ttulo3"/>
      </w:pPr>
      <w:bookmarkStart w:id="9" w:name="_Toc68907333"/>
      <w:r>
        <w:t>Encuesta</w:t>
      </w:r>
      <w:bookmarkEnd w:id="9"/>
    </w:p>
    <w:p w14:paraId="76F3C682" w14:textId="62643F34" w:rsidR="00A35B6D" w:rsidRPr="00A35B6D" w:rsidRDefault="00F2186C" w:rsidP="00A35B6D">
      <w:r>
        <w:rPr>
          <w:noProof/>
        </w:rPr>
        <mc:AlternateContent>
          <mc:Choice Requires="wps">
            <w:drawing>
              <wp:anchor distT="0" distB="0" distL="114300" distR="114300" simplePos="0" relativeHeight="251772928" behindDoc="0" locked="0" layoutInCell="1" allowOverlap="1" wp14:anchorId="4934A00E" wp14:editId="42C9086A">
                <wp:simplePos x="0" y="0"/>
                <wp:positionH relativeFrom="margin">
                  <wp:posOffset>2613660</wp:posOffset>
                </wp:positionH>
                <wp:positionV relativeFrom="paragraph">
                  <wp:posOffset>17145</wp:posOffset>
                </wp:positionV>
                <wp:extent cx="3999230" cy="1123950"/>
                <wp:effectExtent l="0" t="0" r="0" b="0"/>
                <wp:wrapNone/>
                <wp:docPr id="163" name="Cuadro de texto 163"/>
                <wp:cNvGraphicFramePr/>
                <a:graphic xmlns:a="http://schemas.openxmlformats.org/drawingml/2006/main">
                  <a:graphicData uri="http://schemas.microsoft.com/office/word/2010/wordprocessingShape">
                    <wps:wsp>
                      <wps:cNvSpPr txBox="1"/>
                      <wps:spPr>
                        <a:xfrm>
                          <a:off x="0" y="0"/>
                          <a:ext cx="3999230" cy="11239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A869421" w14:textId="0D8656E1" w:rsidR="001C7AD9" w:rsidRPr="002B592B" w:rsidRDefault="00F2186C" w:rsidP="00A35B6D">
                            <w:pPr>
                              <w:rPr>
                                <w:lang w:val="es-MX"/>
                              </w:rPr>
                            </w:pPr>
                            <w:r>
                              <w:rPr>
                                <w:lang w:val="es-MX"/>
                              </w:rPr>
                              <w:t>La sección</w:t>
                            </w:r>
                            <w:r w:rsidR="001C7AD9">
                              <w:rPr>
                                <w:lang w:val="es-MX"/>
                              </w:rPr>
                              <w:t xml:space="preserve"> </w:t>
                            </w:r>
                            <w:r w:rsidR="001C7AD9">
                              <w:rPr>
                                <w:b/>
                                <w:bCs/>
                                <w:lang w:val="es-MX"/>
                              </w:rPr>
                              <w:t>Encuesta</w:t>
                            </w:r>
                            <w:r>
                              <w:rPr>
                                <w:b/>
                                <w:bCs/>
                                <w:lang w:val="es-MX"/>
                              </w:rPr>
                              <w:t xml:space="preserve"> </w:t>
                            </w:r>
                            <w:r w:rsidR="001C7AD9" w:rsidRPr="002B592B">
                              <w:rPr>
                                <w:lang w:val="es-MX"/>
                              </w:rPr>
                              <w:t xml:space="preserve">ofrece al </w:t>
                            </w:r>
                            <w:r>
                              <w:rPr>
                                <w:lang w:val="es-MX"/>
                              </w:rPr>
                              <w:t>usuario</w:t>
                            </w:r>
                            <w:r w:rsidR="001C7AD9">
                              <w:rPr>
                                <w:lang w:val="es-MX"/>
                              </w:rPr>
                              <w:t xml:space="preserve"> </w:t>
                            </w:r>
                            <w:r>
                              <w:rPr>
                                <w:lang w:val="es-MX"/>
                              </w:rPr>
                              <w:t>el servicio de realizar la encuesta designada a su rol (profesor o estudiante)</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4A00E" id="Cuadro de texto 163" o:spid="_x0000_s1037" type="#_x0000_t202" style="position:absolute;left:0;text-align:left;margin-left:205.8pt;margin-top:1.35pt;width:314.9pt;height:88.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" filled="f" stroked="f" strokeweight="1pt">
                <v:stroke miterlimit="4"/>
                <v:textbox inset="4pt,4pt,4pt,4pt">
                  <w:txbxContent>
                    <w:p w14:paraId="5A869421" w14:textId="0D8656E1" w:rsidR="001C7AD9" w:rsidRPr="002B592B" w:rsidRDefault="00F2186C" w:rsidP="00A35B6D">
                      <w:pPr>
                        <w:rPr>
                          <w:lang w:val="es-MX"/>
                        </w:rPr>
                      </w:pPr>
                      <w:r>
                        <w:rPr>
                          <w:lang w:val="es-MX"/>
                        </w:rPr>
                        <w:t>La sección</w:t>
                      </w:r>
                      <w:r w:rsidR="001C7AD9">
                        <w:rPr>
                          <w:lang w:val="es-MX"/>
                        </w:rPr>
                        <w:t xml:space="preserve"> </w:t>
                      </w:r>
                      <w:r w:rsidR="001C7AD9">
                        <w:rPr>
                          <w:b/>
                          <w:bCs/>
                          <w:lang w:val="es-MX"/>
                        </w:rPr>
                        <w:t>Encuesta</w:t>
                      </w:r>
                      <w:r>
                        <w:rPr>
                          <w:b/>
                          <w:bCs/>
                          <w:lang w:val="es-MX"/>
                        </w:rPr>
                        <w:t xml:space="preserve"> </w:t>
                      </w:r>
                      <w:r w:rsidR="001C7AD9" w:rsidRPr="002B592B">
                        <w:rPr>
                          <w:lang w:val="es-MX"/>
                        </w:rPr>
                        <w:t xml:space="preserve">ofrece al </w:t>
                      </w:r>
                      <w:r>
                        <w:rPr>
                          <w:lang w:val="es-MX"/>
                        </w:rPr>
                        <w:t>usuario</w:t>
                      </w:r>
                      <w:r w:rsidR="001C7AD9">
                        <w:rPr>
                          <w:lang w:val="es-MX"/>
                        </w:rPr>
                        <w:t xml:space="preserve"> </w:t>
                      </w:r>
                      <w:r>
                        <w:rPr>
                          <w:lang w:val="es-MX"/>
                        </w:rPr>
                        <w:t>el servicio de realizar la encuesta designada a su rol (profesor o estudiante)</w:t>
                      </w:r>
                    </w:p>
                  </w:txbxContent>
                </v:textbox>
                <w10:wrap anchorx="margin"/>
              </v:shape>
            </w:pict>
          </mc:Fallback>
        </mc:AlternateContent>
      </w:r>
    </w:p>
    <w:p w14:paraId="6A20FE70" w14:textId="593BB38E" w:rsidR="00A25A05" w:rsidRDefault="00F2186C" w:rsidP="00A25A05">
      <w:r w:rsidRPr="00F2186C">
        <w:rPr>
          <w:noProof/>
        </w:rPr>
        <w:drawing>
          <wp:anchor distT="0" distB="0" distL="114300" distR="114300" simplePos="0" relativeHeight="251928576" behindDoc="1" locked="0" layoutInCell="1" allowOverlap="1" wp14:anchorId="2B3BADD5" wp14:editId="48574CB9">
            <wp:simplePos x="0" y="0"/>
            <wp:positionH relativeFrom="column">
              <wp:posOffset>727710</wp:posOffset>
            </wp:positionH>
            <wp:positionV relativeFrom="paragraph">
              <wp:posOffset>51435</wp:posOffset>
            </wp:positionV>
            <wp:extent cx="885825" cy="647700"/>
            <wp:effectExtent l="0" t="0" r="9525" b="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885825" cy="647700"/>
                    </a:xfrm>
                    <a:prstGeom prst="rect">
                      <a:avLst/>
                    </a:prstGeom>
                  </pic:spPr>
                </pic:pic>
              </a:graphicData>
            </a:graphic>
          </wp:anchor>
        </w:drawing>
      </w:r>
      <w:r w:rsidRPr="00F2186C">
        <w:rPr>
          <w:noProof/>
        </w:rPr>
        <w:t xml:space="preserve"> </w:t>
      </w:r>
    </w:p>
    <w:p w14:paraId="3CD4CE42" w14:textId="5B9F5EB4" w:rsidR="00A35B6D" w:rsidRDefault="00F2186C" w:rsidP="00A25A05">
      <w:r>
        <w:rPr>
          <w:noProof/>
        </w:rPr>
        <mc:AlternateContent>
          <mc:Choice Requires="wps">
            <w:drawing>
              <wp:anchor distT="0" distB="0" distL="114300" distR="114300" simplePos="0" relativeHeight="251770880" behindDoc="0" locked="0" layoutInCell="1" allowOverlap="1" wp14:anchorId="2F219382" wp14:editId="396FB90C">
                <wp:simplePos x="0" y="0"/>
                <wp:positionH relativeFrom="column">
                  <wp:posOffset>1985010</wp:posOffset>
                </wp:positionH>
                <wp:positionV relativeFrom="paragraph">
                  <wp:posOffset>29845</wp:posOffset>
                </wp:positionV>
                <wp:extent cx="457200" cy="314325"/>
                <wp:effectExtent l="0" t="19050" r="38100" b="47625"/>
                <wp:wrapNone/>
                <wp:docPr id="161" name="Flecha: a la derecha 161"/>
                <wp:cNvGraphicFramePr/>
                <a:graphic xmlns:a="http://schemas.openxmlformats.org/drawingml/2006/main">
                  <a:graphicData uri="http://schemas.microsoft.com/office/word/2010/wordprocessingShape">
                    <wps:wsp>
                      <wps:cNvSpPr/>
                      <wps:spPr>
                        <a:xfrm>
                          <a:off x="0" y="0"/>
                          <a:ext cx="457200" cy="314325"/>
                        </a:xfrm>
                        <a:prstGeom prst="righ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type w14:anchorId="416711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61" o:spid="_x0000_s1026" type="#_x0000_t13" style="position:absolute;margin-left:156.3pt;margin-top:2.35pt;width:36pt;height:24.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" adj="14175" filled="f" strokeweight="2pt">
                <v:stroke miterlimit="4"/>
                <v:textbox style="mso-fit-shape-to-text:t" inset="3pt,3pt,3pt,3pt"/>
              </v:shape>
            </w:pict>
          </mc:Fallback>
        </mc:AlternateContent>
      </w:r>
    </w:p>
    <w:p w14:paraId="3AC14897" w14:textId="75BF9E1F" w:rsidR="00F2186C" w:rsidRDefault="00F2186C" w:rsidP="00A25A05"/>
    <w:p w14:paraId="532207CB" w14:textId="5B91CC63" w:rsidR="00F2186C" w:rsidRDefault="00F2186C" w:rsidP="00A25A05"/>
    <w:p w14:paraId="035AE369" w14:textId="2A6E0C36" w:rsidR="00F2186C" w:rsidRDefault="00F2186C" w:rsidP="00A25A05">
      <w:r w:rsidRPr="00C23DB2">
        <w:rPr>
          <w:b/>
          <w:bCs/>
        </w:rPr>
        <w:t>Nota</w:t>
      </w:r>
      <w:r>
        <w:t xml:space="preserve">: Este servicio </w:t>
      </w:r>
      <w:r w:rsidR="00C23DB2">
        <w:t>solo esta disponible para aquellos usuarios que han iniciado sesión en el sistema, por lo que, si se ingresa a este servicio sin haber iniciado sesión, se lo mandara a la sección de iniciar sesión para que ingrese al sistema y así pueda realizar la encuesta.</w:t>
      </w:r>
    </w:p>
    <w:p w14:paraId="45EBF32D" w14:textId="77777777" w:rsidR="00F2186C" w:rsidRDefault="00F2186C" w:rsidP="00A25A05"/>
    <w:p w14:paraId="487E1017" w14:textId="76DEEED7" w:rsidR="00A35B6D" w:rsidRDefault="00C23DB2" w:rsidP="00A25A05">
      <w:r>
        <w:t>Al momento de ingresar a este servicio aparecerá un mensaje de confirmación para iniciar la encuesta</w:t>
      </w:r>
    </w:p>
    <w:p w14:paraId="5C3E38CA" w14:textId="77777777" w:rsidR="00C23DB2" w:rsidRDefault="00C23DB2" w:rsidP="00A25A05"/>
    <w:p w14:paraId="6B20DF7E" w14:textId="617DA829" w:rsidR="00C23DB2" w:rsidRDefault="00C23DB2" w:rsidP="00C23DB2">
      <w:pPr>
        <w:jc w:val="center"/>
      </w:pPr>
      <w:r w:rsidRPr="00C23DB2">
        <w:rPr>
          <w:noProof/>
        </w:rPr>
        <w:lastRenderedPageBreak/>
        <w:drawing>
          <wp:inline distT="0" distB="0" distL="0" distR="0" wp14:anchorId="045F6D80" wp14:editId="5BF87DF9">
            <wp:extent cx="4001058" cy="1848108"/>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01058" cy="1848108"/>
                    </a:xfrm>
                    <a:prstGeom prst="rect">
                      <a:avLst/>
                    </a:prstGeom>
                  </pic:spPr>
                </pic:pic>
              </a:graphicData>
            </a:graphic>
          </wp:inline>
        </w:drawing>
      </w:r>
    </w:p>
    <w:p w14:paraId="2CA9290D" w14:textId="494CA10D" w:rsidR="00C23DB2" w:rsidRDefault="00C23DB2" w:rsidP="00C23DB2"/>
    <w:p w14:paraId="1BCB5E18" w14:textId="350430DF" w:rsidR="00C23DB2" w:rsidRDefault="00C23DB2" w:rsidP="00C23DB2">
      <w:r>
        <w:t>En el caso que no exista una encuesta habilitada en esos momentos, el sistema te indicara dicha situación.</w:t>
      </w:r>
    </w:p>
    <w:p w14:paraId="7CD3BDEA" w14:textId="31FBB3D7" w:rsidR="00C23DB2" w:rsidRDefault="00C23DB2" w:rsidP="00C23DB2">
      <w:r>
        <w:t xml:space="preserve">Al darle click en </w:t>
      </w:r>
      <w:r>
        <w:rPr>
          <w:b/>
          <w:bCs/>
        </w:rPr>
        <w:t xml:space="preserve">Realizar </w:t>
      </w:r>
      <w:r w:rsidR="00DE0780">
        <w:t>se mostrará una tarjeta con la primera pregunta de la encuesta, la cual poseerá la el numero de pregunta, la descripción de la pregunta y múltiples opciones que puede poseer dicha pregunta.</w:t>
      </w:r>
    </w:p>
    <w:p w14:paraId="0A0CCC08" w14:textId="27FC05D5" w:rsidR="00DE0780" w:rsidRDefault="00DE0780" w:rsidP="00C23DB2"/>
    <w:p w14:paraId="0A787554" w14:textId="202F1D25" w:rsidR="00DE0780" w:rsidRDefault="00DE0780" w:rsidP="00DE0780">
      <w:pPr>
        <w:jc w:val="center"/>
      </w:pPr>
      <w:r w:rsidRPr="00DE0780">
        <w:rPr>
          <w:noProof/>
        </w:rPr>
        <w:drawing>
          <wp:inline distT="0" distB="0" distL="0" distR="0" wp14:anchorId="6FAF63B3" wp14:editId="3690B733">
            <wp:extent cx="4048690" cy="4353533"/>
            <wp:effectExtent l="0" t="0" r="9525" b="9525"/>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48690" cy="4353533"/>
                    </a:xfrm>
                    <a:prstGeom prst="rect">
                      <a:avLst/>
                    </a:prstGeom>
                  </pic:spPr>
                </pic:pic>
              </a:graphicData>
            </a:graphic>
          </wp:inline>
        </w:drawing>
      </w:r>
    </w:p>
    <w:p w14:paraId="4A7DC658" w14:textId="4F6E517B" w:rsidR="00DE0780" w:rsidRDefault="00DE0780" w:rsidP="00DE0780">
      <w:r>
        <w:t xml:space="preserve">Cada vez que el usuario </w:t>
      </w:r>
      <w:r w:rsidR="00467B3F">
        <w:t xml:space="preserve">responda la pregunta y le de click en </w:t>
      </w:r>
      <w:r w:rsidR="00467B3F" w:rsidRPr="00467B3F">
        <w:rPr>
          <w:b/>
          <w:bCs/>
        </w:rPr>
        <w:t>siguiente</w:t>
      </w:r>
      <w:r w:rsidR="00467B3F">
        <w:t>, la pagina se recargara con la nueva pregunta de la encuesta. Una vez completada todas las preguntas el sistema le indicara un mensaje de finalización que aparecerá cada vez que entre al servicio y no exista una nueva encuesta disponible.</w:t>
      </w:r>
    </w:p>
    <w:p w14:paraId="5638C555" w14:textId="5AF72C10" w:rsidR="00467B3F" w:rsidRDefault="00467B3F" w:rsidP="00DE0780"/>
    <w:p w14:paraId="57624803" w14:textId="4D737B42" w:rsidR="00467B3F" w:rsidRPr="00C23DB2" w:rsidRDefault="00467B3F" w:rsidP="00DE0780">
      <w:r w:rsidRPr="00467B3F">
        <w:rPr>
          <w:b/>
          <w:bCs/>
        </w:rPr>
        <w:t>Nota</w:t>
      </w:r>
      <w:r>
        <w:t xml:space="preserve">: El usuario puede contestar la cantidad de preguntas que desee y salir del servicio, pues una vez vuelva a ingresar, este lo lanzara en la última pregunta sin contestar para que </w:t>
      </w:r>
      <w:proofErr w:type="spellStart"/>
      <w:r>
        <w:t>asi</w:t>
      </w:r>
      <w:proofErr w:type="spellEnd"/>
      <w:r>
        <w:t xml:space="preserve"> pueda continuar con la encuesta cuando desee.</w:t>
      </w:r>
    </w:p>
    <w:p w14:paraId="495FECD5" w14:textId="2AFCC852" w:rsidR="00A35B6D" w:rsidRDefault="00A35B6D" w:rsidP="00A25A05">
      <w:pPr>
        <w:rPr>
          <w:noProof/>
        </w:rPr>
      </w:pPr>
    </w:p>
    <w:p w14:paraId="235FB0AB" w14:textId="77777777" w:rsidR="00E107F1" w:rsidRPr="00A25A05" w:rsidRDefault="00E107F1" w:rsidP="00A25A05"/>
    <w:p w14:paraId="0B4A2819" w14:textId="284F2FC9" w:rsidR="000E640A" w:rsidRDefault="000E640A" w:rsidP="000E640A">
      <w:pPr>
        <w:pStyle w:val="Ttulo3"/>
      </w:pPr>
      <w:bookmarkStart w:id="10" w:name="_Toc68907334"/>
      <w:r>
        <w:lastRenderedPageBreak/>
        <w:t>Noticias y Eventos</w:t>
      </w:r>
      <w:bookmarkEnd w:id="10"/>
      <w:r>
        <w:t xml:space="preserve"> </w:t>
      </w:r>
    </w:p>
    <w:p w14:paraId="3DCEC904" w14:textId="7CA58055" w:rsidR="00BC77BD" w:rsidRDefault="00BC77BD" w:rsidP="00BC77BD"/>
    <w:p w14:paraId="74394672" w14:textId="60B2D0F7" w:rsidR="00D42DD0" w:rsidRDefault="00D213B1" w:rsidP="00BC77BD">
      <w:pPr>
        <w:rPr>
          <w:lang w:val="es-MX"/>
        </w:rPr>
      </w:pPr>
      <w:r>
        <w:rPr>
          <w:noProof/>
        </w:rPr>
        <mc:AlternateContent>
          <mc:Choice Requires="wps">
            <w:drawing>
              <wp:anchor distT="0" distB="0" distL="114300" distR="114300" simplePos="0" relativeHeight="251848704" behindDoc="0" locked="0" layoutInCell="1" allowOverlap="1" wp14:anchorId="6A0A003A" wp14:editId="2F9C0178">
                <wp:simplePos x="0" y="0"/>
                <wp:positionH relativeFrom="column">
                  <wp:posOffset>2261235</wp:posOffset>
                </wp:positionH>
                <wp:positionV relativeFrom="paragraph">
                  <wp:posOffset>501015</wp:posOffset>
                </wp:positionV>
                <wp:extent cx="390525" cy="247650"/>
                <wp:effectExtent l="0" t="19050" r="47625" b="38100"/>
                <wp:wrapNone/>
                <wp:docPr id="309" name="Flecha: a la derecha 309"/>
                <wp:cNvGraphicFramePr/>
                <a:graphic xmlns:a="http://schemas.openxmlformats.org/drawingml/2006/main">
                  <a:graphicData uri="http://schemas.microsoft.com/office/word/2010/wordprocessingShape">
                    <wps:wsp>
                      <wps:cNvSpPr/>
                      <wps:spPr>
                        <a:xfrm>
                          <a:off x="0" y="0"/>
                          <a:ext cx="390525" cy="247650"/>
                        </a:xfrm>
                        <a:prstGeom prst="righ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48DDBDD9" id="Flecha: a la derecha 309" o:spid="_x0000_s1026" type="#_x0000_t13" style="position:absolute;margin-left:178.05pt;margin-top:39.45pt;width:30.75pt;height:19.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" adj="14751" filled="f" strokeweight="2pt">
                <v:stroke miterlimit="4"/>
                <v:textbox style="mso-fit-shape-to-text:t" inset="3pt,3pt,3pt,3pt"/>
              </v:shape>
            </w:pict>
          </mc:Fallback>
        </mc:AlternateContent>
      </w:r>
      <w:r>
        <w:rPr>
          <w:noProof/>
        </w:rPr>
        <mc:AlternateContent>
          <mc:Choice Requires="wps">
            <w:drawing>
              <wp:anchor distT="0" distB="0" distL="114300" distR="114300" simplePos="0" relativeHeight="251847680" behindDoc="0" locked="0" layoutInCell="1" allowOverlap="1" wp14:anchorId="2CAC979B" wp14:editId="1ED22CD0">
                <wp:simplePos x="0" y="0"/>
                <wp:positionH relativeFrom="margin">
                  <wp:posOffset>2743200</wp:posOffset>
                </wp:positionH>
                <wp:positionV relativeFrom="paragraph">
                  <wp:posOffset>9525</wp:posOffset>
                </wp:positionV>
                <wp:extent cx="3999230" cy="1295400"/>
                <wp:effectExtent l="0" t="0" r="0" b="0"/>
                <wp:wrapNone/>
                <wp:docPr id="308" name="Cuadro de texto 308"/>
                <wp:cNvGraphicFramePr/>
                <a:graphic xmlns:a="http://schemas.openxmlformats.org/drawingml/2006/main">
                  <a:graphicData uri="http://schemas.microsoft.com/office/word/2010/wordprocessingShape">
                    <wps:wsp>
                      <wps:cNvSpPr txBox="1"/>
                      <wps:spPr>
                        <a:xfrm>
                          <a:off x="0" y="0"/>
                          <a:ext cx="3999230" cy="1295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C056A85" w14:textId="289B5250" w:rsidR="001C7AD9" w:rsidRPr="002B592B" w:rsidRDefault="001C7AD9" w:rsidP="00D213B1">
                            <w:pPr>
                              <w:rPr>
                                <w:lang w:val="es-MX"/>
                              </w:rPr>
                            </w:pPr>
                            <w:r>
                              <w:rPr>
                                <w:lang w:val="es-MX"/>
                              </w:rPr>
                              <w:t xml:space="preserve">En la sección </w:t>
                            </w:r>
                            <w:r>
                              <w:rPr>
                                <w:b/>
                                <w:bCs/>
                                <w:lang w:val="es-MX"/>
                              </w:rPr>
                              <w:t xml:space="preserve">Noticias y eventos </w:t>
                            </w:r>
                            <w:r w:rsidRPr="002B592B">
                              <w:rPr>
                                <w:lang w:val="es-MX"/>
                              </w:rPr>
                              <w:t xml:space="preserve">ofrece al </w:t>
                            </w:r>
                            <w:r w:rsidR="00DB23CA">
                              <w:rPr>
                                <w:lang w:val="es-MX"/>
                              </w:rPr>
                              <w:t>usuario</w:t>
                            </w:r>
                            <w:r>
                              <w:rPr>
                                <w:lang w:val="es-MX"/>
                              </w:rPr>
                              <w:t xml:space="preserve"> distintos servicios como: consultar</w:t>
                            </w:r>
                            <w:r w:rsidR="00DB23CA">
                              <w:rPr>
                                <w:lang w:val="es-MX"/>
                              </w:rPr>
                              <w:t xml:space="preserve"> las noticias más relevantes del mundo respecto a las TIC</w:t>
                            </w:r>
                            <w:r>
                              <w:rPr>
                                <w:lang w:val="es-MX"/>
                              </w:rPr>
                              <w:t xml:space="preserve"> y consultar</w:t>
                            </w:r>
                            <w:r w:rsidR="00DB23CA">
                              <w:rPr>
                                <w:lang w:val="es-MX"/>
                              </w:rPr>
                              <w:t xml:space="preserve"> las noticias y</w:t>
                            </w:r>
                            <w:r>
                              <w:rPr>
                                <w:lang w:val="es-MX"/>
                              </w:rPr>
                              <w:t xml:space="preserve"> eventos</w:t>
                            </w:r>
                            <w:r w:rsidR="00DB23CA">
                              <w:rPr>
                                <w:lang w:val="es-MX"/>
                              </w:rPr>
                              <w:t xml:space="preserve"> de TIC</w:t>
                            </w:r>
                            <w:r w:rsidR="00F14F9C">
                              <w:rPr>
                                <w:lang w:val="es-MX"/>
                              </w:rPr>
                              <w:t xml:space="preserve"> relacionadas con la universidad y</w:t>
                            </w:r>
                            <w:r w:rsidR="00DB23CA">
                              <w:rPr>
                                <w:lang w:val="es-MX"/>
                              </w:rPr>
                              <w:t xml:space="preserve"> recolectadas por </w:t>
                            </w:r>
                            <w:r w:rsidR="00F14F9C">
                              <w:rPr>
                                <w:lang w:val="es-MX"/>
                              </w:rPr>
                              <w:t>el observatorio</w:t>
                            </w:r>
                            <w:r>
                              <w:rPr>
                                <w:lang w:val="es-MX"/>
                              </w:rPr>
                              <w: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C979B" id="Cuadro de texto 308" o:spid="_x0000_s1038" type="#_x0000_t202" style="position:absolute;left:0;text-align:left;margin-left:3in;margin-top:.75pt;width:314.9pt;height:102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" filled="f" stroked="f" strokeweight="1pt">
                <v:stroke miterlimit="4"/>
                <v:textbox inset="4pt,4pt,4pt,4pt">
                  <w:txbxContent>
                    <w:p w14:paraId="4C056A85" w14:textId="289B5250" w:rsidR="001C7AD9" w:rsidRPr="002B592B" w:rsidRDefault="001C7AD9" w:rsidP="00D213B1">
                      <w:pPr>
                        <w:rPr>
                          <w:lang w:val="es-MX"/>
                        </w:rPr>
                      </w:pPr>
                      <w:r>
                        <w:rPr>
                          <w:lang w:val="es-MX"/>
                        </w:rPr>
                        <w:t xml:space="preserve">En la sección </w:t>
                      </w:r>
                      <w:r>
                        <w:rPr>
                          <w:b/>
                          <w:bCs/>
                          <w:lang w:val="es-MX"/>
                        </w:rPr>
                        <w:t xml:space="preserve">Noticias y eventos </w:t>
                      </w:r>
                      <w:r w:rsidRPr="002B592B">
                        <w:rPr>
                          <w:lang w:val="es-MX"/>
                        </w:rPr>
                        <w:t xml:space="preserve">ofrece al </w:t>
                      </w:r>
                      <w:r w:rsidR="00DB23CA">
                        <w:rPr>
                          <w:lang w:val="es-MX"/>
                        </w:rPr>
                        <w:t>usuario</w:t>
                      </w:r>
                      <w:r>
                        <w:rPr>
                          <w:lang w:val="es-MX"/>
                        </w:rPr>
                        <w:t xml:space="preserve"> distintos servicios como: consultar</w:t>
                      </w:r>
                      <w:r w:rsidR="00DB23CA">
                        <w:rPr>
                          <w:lang w:val="es-MX"/>
                        </w:rPr>
                        <w:t xml:space="preserve"> las noticias más relevantes del mundo respecto a las TIC</w:t>
                      </w:r>
                      <w:r>
                        <w:rPr>
                          <w:lang w:val="es-MX"/>
                        </w:rPr>
                        <w:t xml:space="preserve"> y consultar</w:t>
                      </w:r>
                      <w:r w:rsidR="00DB23CA">
                        <w:rPr>
                          <w:lang w:val="es-MX"/>
                        </w:rPr>
                        <w:t xml:space="preserve"> las noticias y</w:t>
                      </w:r>
                      <w:r>
                        <w:rPr>
                          <w:lang w:val="es-MX"/>
                        </w:rPr>
                        <w:t xml:space="preserve"> eventos</w:t>
                      </w:r>
                      <w:r w:rsidR="00DB23CA">
                        <w:rPr>
                          <w:lang w:val="es-MX"/>
                        </w:rPr>
                        <w:t xml:space="preserve"> de TIC</w:t>
                      </w:r>
                      <w:r w:rsidR="00F14F9C">
                        <w:rPr>
                          <w:lang w:val="es-MX"/>
                        </w:rPr>
                        <w:t xml:space="preserve"> relacionadas con la universidad y</w:t>
                      </w:r>
                      <w:r w:rsidR="00DB23CA">
                        <w:rPr>
                          <w:lang w:val="es-MX"/>
                        </w:rPr>
                        <w:t xml:space="preserve"> recolectadas por </w:t>
                      </w:r>
                      <w:r w:rsidR="00F14F9C">
                        <w:rPr>
                          <w:lang w:val="es-MX"/>
                        </w:rPr>
                        <w:t>el observatorio</w:t>
                      </w:r>
                      <w:r>
                        <w:rPr>
                          <w:lang w:val="es-MX"/>
                        </w:rPr>
                        <w:t>.</w:t>
                      </w:r>
                    </w:p>
                  </w:txbxContent>
                </v:textbox>
                <w10:wrap anchorx="margin"/>
              </v:shape>
            </w:pict>
          </mc:Fallback>
        </mc:AlternateContent>
      </w:r>
      <w:r w:rsidR="00DB23CA" w:rsidRPr="00DB23CA">
        <w:rPr>
          <w:noProof/>
        </w:rPr>
        <w:t xml:space="preserve"> </w:t>
      </w:r>
      <w:r w:rsidR="00DB23CA" w:rsidRPr="00DB23CA">
        <w:rPr>
          <w:noProof/>
          <w:lang w:val="es-MX"/>
        </w:rPr>
        <w:drawing>
          <wp:inline distT="0" distB="0" distL="0" distR="0" wp14:anchorId="1F53AB74" wp14:editId="67E53F1B">
            <wp:extent cx="1714739" cy="1505160"/>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14739" cy="1505160"/>
                    </a:xfrm>
                    <a:prstGeom prst="rect">
                      <a:avLst/>
                    </a:prstGeom>
                  </pic:spPr>
                </pic:pic>
              </a:graphicData>
            </a:graphic>
          </wp:inline>
        </w:drawing>
      </w:r>
    </w:p>
    <w:p w14:paraId="482B6476" w14:textId="0EF1355C" w:rsidR="00D213B1" w:rsidRDefault="00D213B1" w:rsidP="00BC77BD">
      <w:pPr>
        <w:rPr>
          <w:lang w:val="es-MX"/>
        </w:rPr>
      </w:pPr>
    </w:p>
    <w:p w14:paraId="7B25553B" w14:textId="1C0B4FB8" w:rsidR="00D213B1" w:rsidRDefault="00D213B1" w:rsidP="00D213B1">
      <w:pPr>
        <w:pStyle w:val="Ttulo4"/>
        <w:rPr>
          <w:lang w:val="es-MX"/>
        </w:rPr>
      </w:pPr>
      <w:r>
        <w:rPr>
          <w:lang w:val="es-MX"/>
        </w:rPr>
        <w:t>Noticias</w:t>
      </w:r>
      <w:r w:rsidR="00F14F9C">
        <w:rPr>
          <w:lang w:val="es-MX"/>
        </w:rPr>
        <w:t xml:space="preserve"> Relevantes</w:t>
      </w:r>
    </w:p>
    <w:p w14:paraId="78FDFD40" w14:textId="42E979AC" w:rsidR="008B2D33" w:rsidRDefault="008B2D33" w:rsidP="008B2D33">
      <w:pPr>
        <w:rPr>
          <w:lang w:val="es-MX"/>
        </w:rPr>
      </w:pPr>
    </w:p>
    <w:p w14:paraId="11ED8FA2" w14:textId="501FBADD" w:rsidR="008B2D33" w:rsidRDefault="008B2D33" w:rsidP="008B2D33">
      <w:pPr>
        <w:rPr>
          <w:lang w:val="es-MX"/>
        </w:rPr>
      </w:pPr>
      <w:r>
        <w:rPr>
          <w:lang w:val="es-MX"/>
        </w:rPr>
        <w:t>Aquí el usuario podrá encontrar las noticias más relevantes en cuanto a TIC ofrecidas por una serie de paginas de noticias del mundo.</w:t>
      </w:r>
    </w:p>
    <w:p w14:paraId="41DC0124" w14:textId="30248BF5" w:rsidR="00F14F9C" w:rsidRDefault="00F14F9C" w:rsidP="00F14F9C">
      <w:pPr>
        <w:rPr>
          <w:lang w:val="es-MX"/>
        </w:rPr>
      </w:pPr>
    </w:p>
    <w:p w14:paraId="051A1398" w14:textId="7AD4D84C" w:rsidR="00F14F9C" w:rsidRDefault="00F14F9C" w:rsidP="00F14F9C">
      <w:pPr>
        <w:rPr>
          <w:lang w:val="es-MX"/>
        </w:rPr>
      </w:pPr>
      <w:r w:rsidRPr="00F14F9C">
        <w:rPr>
          <w:noProof/>
          <w:lang w:val="es-MX"/>
        </w:rPr>
        <w:drawing>
          <wp:inline distT="0" distB="0" distL="0" distR="0" wp14:anchorId="3CBCAAF5" wp14:editId="686B637E">
            <wp:extent cx="6767830" cy="3226435"/>
            <wp:effectExtent l="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767830" cy="3226435"/>
                    </a:xfrm>
                    <a:prstGeom prst="rect">
                      <a:avLst/>
                    </a:prstGeom>
                  </pic:spPr>
                </pic:pic>
              </a:graphicData>
            </a:graphic>
          </wp:inline>
        </w:drawing>
      </w:r>
    </w:p>
    <w:p w14:paraId="527AE1A8" w14:textId="4F606292" w:rsidR="00F14F9C" w:rsidRDefault="00F14F9C" w:rsidP="00F14F9C">
      <w:pPr>
        <w:rPr>
          <w:lang w:val="es-MX"/>
        </w:rPr>
      </w:pPr>
    </w:p>
    <w:p w14:paraId="111240D2" w14:textId="77777777" w:rsidR="008B2D33" w:rsidRDefault="008B2D33" w:rsidP="008B2D33"/>
    <w:p w14:paraId="044D6720" w14:textId="4174E1F4" w:rsidR="008B2D33" w:rsidRDefault="008B2D33" w:rsidP="008B2D33">
      <w:r>
        <w:rPr>
          <w:noProof/>
        </w:rPr>
        <w:lastRenderedPageBreak/>
        <mc:AlternateContent>
          <mc:Choice Requires="wps">
            <w:drawing>
              <wp:anchor distT="0" distB="0" distL="114300" distR="114300" simplePos="0" relativeHeight="251930624" behindDoc="0" locked="0" layoutInCell="1" allowOverlap="1" wp14:anchorId="2EA07543" wp14:editId="7C36E61F">
                <wp:simplePos x="0" y="0"/>
                <wp:positionH relativeFrom="page">
                  <wp:posOffset>4486275</wp:posOffset>
                </wp:positionH>
                <wp:positionV relativeFrom="paragraph">
                  <wp:posOffset>514350</wp:posOffset>
                </wp:positionV>
                <wp:extent cx="2562225" cy="2362200"/>
                <wp:effectExtent l="0" t="0" r="0" b="0"/>
                <wp:wrapNone/>
                <wp:docPr id="182" name="Cuadro de texto 182"/>
                <wp:cNvGraphicFramePr/>
                <a:graphic xmlns:a="http://schemas.openxmlformats.org/drawingml/2006/main">
                  <a:graphicData uri="http://schemas.microsoft.com/office/word/2010/wordprocessingShape">
                    <wps:wsp>
                      <wps:cNvSpPr txBox="1"/>
                      <wps:spPr>
                        <a:xfrm>
                          <a:off x="0" y="0"/>
                          <a:ext cx="2562225" cy="23622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E54AA32" w14:textId="0564DF37" w:rsidR="008B2D33" w:rsidRPr="002B592B" w:rsidRDefault="008B2D33" w:rsidP="008B2D33">
                            <w:pPr>
                              <w:rPr>
                                <w:lang w:val="es-MX"/>
                              </w:rPr>
                            </w:pPr>
                            <w:r>
                              <w:rPr>
                                <w:lang w:val="es-MX"/>
                              </w:rPr>
                              <w:t xml:space="preserve">De esta manera se muestra cada una de las noticias mencionadas anteriormente, en donde se podrá observar la imagen, el título de la noticia, una breve descripción y la fecha en la que fue publicada la misa. Por lo cual, si el usuario da </w:t>
                            </w:r>
                            <w:proofErr w:type="spellStart"/>
                            <w:r w:rsidRPr="008B2D33">
                              <w:rPr>
                                <w:b/>
                                <w:bCs/>
                                <w:lang w:val="es-MX"/>
                              </w:rPr>
                              <w:t>click</w:t>
                            </w:r>
                            <w:proofErr w:type="spellEnd"/>
                            <w:r>
                              <w:rPr>
                                <w:lang w:val="es-MX"/>
                              </w:rPr>
                              <w:t xml:space="preserve"> en la tarjeta de la noticia, se redirigirá a una la página que contiene la información más detallada de la noticia.</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07543" id="Cuadro de texto 182" o:spid="_x0000_s1039" type="#_x0000_t202" style="position:absolute;left:0;text-align:left;margin-left:353.25pt;margin-top:40.5pt;width:201.75pt;height:186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" filled="f" stroked="f" strokeweight="1pt">
                <v:stroke miterlimit="4"/>
                <v:textbox inset="4pt,4pt,4pt,4pt">
                  <w:txbxContent>
                    <w:p w14:paraId="7E54AA32" w14:textId="0564DF37" w:rsidR="008B2D33" w:rsidRPr="002B592B" w:rsidRDefault="008B2D33" w:rsidP="008B2D33">
                      <w:pPr>
                        <w:rPr>
                          <w:lang w:val="es-MX"/>
                        </w:rPr>
                      </w:pPr>
                      <w:r>
                        <w:rPr>
                          <w:lang w:val="es-MX"/>
                        </w:rPr>
                        <w:t xml:space="preserve">De esta manera se muestra cada una de las noticias mencionadas anteriormente, en donde se podrá observar la imagen, el título de la noticia, una breve descripción y la fecha en la que fue publicada la misa. Por lo cual, si el usuario da </w:t>
                      </w:r>
                      <w:proofErr w:type="spellStart"/>
                      <w:r w:rsidRPr="008B2D33">
                        <w:rPr>
                          <w:b/>
                          <w:bCs/>
                          <w:lang w:val="es-MX"/>
                        </w:rPr>
                        <w:t>click</w:t>
                      </w:r>
                      <w:proofErr w:type="spellEnd"/>
                      <w:r>
                        <w:rPr>
                          <w:lang w:val="es-MX"/>
                        </w:rPr>
                        <w:t xml:space="preserve"> en la tarjeta de la noticia, se redirigirá a una la página que contiene la información más detallada de la noticia.</w:t>
                      </w:r>
                    </w:p>
                  </w:txbxContent>
                </v:textbox>
                <w10:wrap anchorx="page"/>
              </v:shape>
            </w:pict>
          </mc:Fallback>
        </mc:AlternateContent>
      </w:r>
      <w:r>
        <w:rPr>
          <w:noProof/>
        </w:rPr>
        <mc:AlternateContent>
          <mc:Choice Requires="wps">
            <w:drawing>
              <wp:anchor distT="0" distB="0" distL="114300" distR="114300" simplePos="0" relativeHeight="251931648" behindDoc="0" locked="0" layoutInCell="1" allowOverlap="1" wp14:anchorId="1DF209DC" wp14:editId="61D96E6A">
                <wp:simplePos x="0" y="0"/>
                <wp:positionH relativeFrom="column">
                  <wp:posOffset>3404235</wp:posOffset>
                </wp:positionH>
                <wp:positionV relativeFrom="paragraph">
                  <wp:posOffset>1163320</wp:posOffset>
                </wp:positionV>
                <wp:extent cx="447675" cy="314325"/>
                <wp:effectExtent l="0" t="19050" r="47625" b="47625"/>
                <wp:wrapNone/>
                <wp:docPr id="181" name="Flecha: a la derecha 181"/>
                <wp:cNvGraphicFramePr/>
                <a:graphic xmlns:a="http://schemas.openxmlformats.org/drawingml/2006/main">
                  <a:graphicData uri="http://schemas.microsoft.com/office/word/2010/wordprocessingShape">
                    <wps:wsp>
                      <wps:cNvSpPr/>
                      <wps:spPr>
                        <a:xfrm>
                          <a:off x="0" y="0"/>
                          <a:ext cx="447675" cy="314325"/>
                        </a:xfrm>
                        <a:prstGeom prst="righ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496684E1" id="Flecha: a la derecha 181" o:spid="_x0000_s1026" type="#_x0000_t13" style="position:absolute;margin-left:268.05pt;margin-top:91.6pt;width:35.25pt;height:24.7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" adj="14017" filled="f" strokeweight="2pt">
                <v:stroke miterlimit="4"/>
                <v:textbox style="mso-fit-shape-to-text:t" inset="3pt,3pt,3pt,3pt"/>
              </v:shape>
            </w:pict>
          </mc:Fallback>
        </mc:AlternateContent>
      </w:r>
      <w:r>
        <w:t xml:space="preserve">        </w:t>
      </w:r>
      <w:r w:rsidRPr="008B2D33">
        <w:rPr>
          <w:noProof/>
        </w:rPr>
        <w:drawing>
          <wp:inline distT="0" distB="0" distL="0" distR="0" wp14:anchorId="2917BA11" wp14:editId="48303F8D">
            <wp:extent cx="2667000" cy="3816927"/>
            <wp:effectExtent l="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67000" cy="3816927"/>
                    </a:xfrm>
                    <a:prstGeom prst="rect">
                      <a:avLst/>
                    </a:prstGeom>
                  </pic:spPr>
                </pic:pic>
              </a:graphicData>
            </a:graphic>
          </wp:inline>
        </w:drawing>
      </w:r>
    </w:p>
    <w:p w14:paraId="4D4FF873" w14:textId="081EAE24" w:rsidR="001B034C" w:rsidRDefault="001B034C" w:rsidP="00D213B1">
      <w:pPr>
        <w:rPr>
          <w:lang w:val="es-MX"/>
        </w:rPr>
      </w:pPr>
    </w:p>
    <w:p w14:paraId="2C0663F1" w14:textId="102FEF30" w:rsidR="001B034C" w:rsidRDefault="001B034C" w:rsidP="00D213B1">
      <w:pPr>
        <w:rPr>
          <w:lang w:val="es-MX"/>
        </w:rPr>
      </w:pPr>
    </w:p>
    <w:p w14:paraId="18BC0761" w14:textId="0073E05F" w:rsidR="001B034C" w:rsidRDefault="001B034C" w:rsidP="00D213B1">
      <w:pPr>
        <w:rPr>
          <w:lang w:val="es-MX"/>
        </w:rPr>
      </w:pPr>
    </w:p>
    <w:p w14:paraId="4E245198" w14:textId="2A7315DA" w:rsidR="00D213B1" w:rsidRDefault="008B2D33" w:rsidP="00D213B1">
      <w:pPr>
        <w:pStyle w:val="Ttulo4"/>
        <w:rPr>
          <w:lang w:val="es-MX"/>
        </w:rPr>
      </w:pPr>
      <w:r>
        <w:rPr>
          <w:lang w:val="es-MX"/>
        </w:rPr>
        <w:t xml:space="preserve">Noticias y </w:t>
      </w:r>
      <w:r w:rsidR="00D213B1">
        <w:rPr>
          <w:lang w:val="es-MX"/>
        </w:rPr>
        <w:t>Eventos</w:t>
      </w:r>
      <w:r>
        <w:rPr>
          <w:lang w:val="es-MX"/>
        </w:rPr>
        <w:t xml:space="preserve"> UDFJC</w:t>
      </w:r>
    </w:p>
    <w:p w14:paraId="1C1A26DC" w14:textId="3A197402" w:rsidR="00416C9F" w:rsidRDefault="00416C9F" w:rsidP="00416C9F">
      <w:pPr>
        <w:rPr>
          <w:lang w:val="es-MX"/>
        </w:rPr>
      </w:pPr>
    </w:p>
    <w:p w14:paraId="7D843C2D" w14:textId="201A75E2" w:rsidR="00416C9F" w:rsidRDefault="00416C9F" w:rsidP="00416C9F">
      <w:pPr>
        <w:rPr>
          <w:lang w:val="es-MX"/>
        </w:rPr>
      </w:pPr>
      <w:r>
        <w:rPr>
          <w:lang w:val="es-MX"/>
        </w:rPr>
        <w:t xml:space="preserve">La noticias y eventos relacionadas con las TIC de la universidad y recolectados por el observatorio y que puede ser de interés del usuario se encuentran almacenadas en esta </w:t>
      </w:r>
      <w:proofErr w:type="spellStart"/>
      <w:r>
        <w:rPr>
          <w:lang w:val="es-MX"/>
        </w:rPr>
        <w:t>seccion</w:t>
      </w:r>
      <w:proofErr w:type="spellEnd"/>
    </w:p>
    <w:p w14:paraId="7F2E9BBC" w14:textId="77777777" w:rsidR="00416C9F" w:rsidRPr="00416C9F" w:rsidRDefault="00416C9F" w:rsidP="00416C9F">
      <w:pPr>
        <w:rPr>
          <w:lang w:val="es-MX"/>
        </w:rPr>
      </w:pPr>
    </w:p>
    <w:p w14:paraId="3758B3AA" w14:textId="3C12ABA6" w:rsidR="00416C9F" w:rsidRPr="00416C9F" w:rsidRDefault="00416C9F" w:rsidP="00416C9F">
      <w:pPr>
        <w:rPr>
          <w:lang w:val="es-MX"/>
        </w:rPr>
      </w:pPr>
      <w:r w:rsidRPr="00416C9F">
        <w:rPr>
          <w:noProof/>
          <w:lang w:val="es-MX"/>
        </w:rPr>
        <w:drawing>
          <wp:inline distT="0" distB="0" distL="0" distR="0" wp14:anchorId="334FE31C" wp14:editId="31F1F5E5">
            <wp:extent cx="6767830" cy="3143250"/>
            <wp:effectExtent l="0" t="0" r="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767830" cy="3143250"/>
                    </a:xfrm>
                    <a:prstGeom prst="rect">
                      <a:avLst/>
                    </a:prstGeom>
                  </pic:spPr>
                </pic:pic>
              </a:graphicData>
            </a:graphic>
          </wp:inline>
        </w:drawing>
      </w:r>
    </w:p>
    <w:p w14:paraId="32E32107" w14:textId="4E76E016" w:rsidR="00D92D86" w:rsidRDefault="00D92D86" w:rsidP="00D92D86">
      <w:pPr>
        <w:rPr>
          <w:lang w:val="es-MX"/>
        </w:rPr>
      </w:pPr>
    </w:p>
    <w:p w14:paraId="2FD6FB74" w14:textId="535E73DE" w:rsidR="00416C9F" w:rsidRDefault="00416C9F" w:rsidP="00416C9F">
      <w:r>
        <w:rPr>
          <w:noProof/>
        </w:rPr>
        <w:lastRenderedPageBreak/>
        <mc:AlternateContent>
          <mc:Choice Requires="wps">
            <w:drawing>
              <wp:anchor distT="0" distB="0" distL="114300" distR="114300" simplePos="0" relativeHeight="251933696" behindDoc="0" locked="0" layoutInCell="1" allowOverlap="1" wp14:anchorId="65795480" wp14:editId="422E2F43">
                <wp:simplePos x="0" y="0"/>
                <wp:positionH relativeFrom="page">
                  <wp:posOffset>4486275</wp:posOffset>
                </wp:positionH>
                <wp:positionV relativeFrom="paragraph">
                  <wp:posOffset>514349</wp:posOffset>
                </wp:positionV>
                <wp:extent cx="2562225" cy="3095625"/>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2562225" cy="30956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A28F1F5" w14:textId="507D6271" w:rsidR="00416C9F" w:rsidRPr="002B592B" w:rsidRDefault="00416C9F" w:rsidP="00416C9F">
                            <w:pPr>
                              <w:rPr>
                                <w:lang w:val="es-MX"/>
                              </w:rPr>
                            </w:pPr>
                            <w:r>
                              <w:rPr>
                                <w:lang w:val="es-MX"/>
                              </w:rPr>
                              <w:t>De esta manera se muestra cada una de las noticias y eventos mencionados anteriormente, en donde se podrá observar la imagen, el título de la noticia o evento, una etiqueta indicando el tipo del recurso</w:t>
                            </w:r>
                            <w:r w:rsidR="00A65801">
                              <w:rPr>
                                <w:lang w:val="es-MX"/>
                              </w:rPr>
                              <w:t xml:space="preserve"> (noticia o evento), </w:t>
                            </w:r>
                            <w:r>
                              <w:rPr>
                                <w:lang w:val="es-MX"/>
                              </w:rPr>
                              <w:t>una breve descripción y la fecha en la que fue publicada la mis</w:t>
                            </w:r>
                            <w:r w:rsidR="00A65801">
                              <w:rPr>
                                <w:lang w:val="es-MX"/>
                              </w:rPr>
                              <w:t xml:space="preserve">ma o inicia el evento dependiendo del tipo </w:t>
                            </w:r>
                            <w:r w:rsidR="00134578">
                              <w:rPr>
                                <w:lang w:val="es-MX"/>
                              </w:rPr>
                              <w:t>junto</w:t>
                            </w:r>
                            <w:r w:rsidR="00A65801">
                              <w:rPr>
                                <w:lang w:val="es-MX"/>
                              </w:rPr>
                              <w:t xml:space="preserve"> con su fecha de cierre</w:t>
                            </w:r>
                            <w:r>
                              <w:rPr>
                                <w:lang w:val="es-MX"/>
                              </w:rPr>
                              <w:t xml:space="preserve">. Por lo cual, si el usuario da </w:t>
                            </w:r>
                            <w:proofErr w:type="spellStart"/>
                            <w:r w:rsidRPr="008B2D33">
                              <w:rPr>
                                <w:b/>
                                <w:bCs/>
                                <w:lang w:val="es-MX"/>
                              </w:rPr>
                              <w:t>click</w:t>
                            </w:r>
                            <w:proofErr w:type="spellEnd"/>
                            <w:r>
                              <w:rPr>
                                <w:lang w:val="es-MX"/>
                              </w:rPr>
                              <w:t xml:space="preserve"> en la tarjeta de la noticia</w:t>
                            </w:r>
                            <w:r w:rsidR="00A65801">
                              <w:rPr>
                                <w:lang w:val="es-MX"/>
                              </w:rPr>
                              <w:t xml:space="preserve"> o evento</w:t>
                            </w:r>
                            <w:r>
                              <w:rPr>
                                <w:lang w:val="es-MX"/>
                              </w:rPr>
                              <w:t>, se redirigirá a la página que contiene la información más detallada</w:t>
                            </w:r>
                            <w:r w:rsidR="00A65801">
                              <w:rPr>
                                <w:lang w:val="es-MX"/>
                              </w:rPr>
                              <w:t xml:space="preserve"> de la misma</w:t>
                            </w:r>
                            <w:r>
                              <w:rPr>
                                <w:lang w:val="es-MX"/>
                              </w:rPr>
                              <w: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95480" id="Cuadro de texto 192" o:spid="_x0000_s1040" type="#_x0000_t202" style="position:absolute;left:0;text-align:left;margin-left:353.25pt;margin-top:40.5pt;width:201.75pt;height:243.75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" filled="f" stroked="f" strokeweight="1pt">
                <v:stroke miterlimit="4"/>
                <v:textbox inset="4pt,4pt,4pt,4pt">
                  <w:txbxContent>
                    <w:p w14:paraId="1A28F1F5" w14:textId="507D6271" w:rsidR="00416C9F" w:rsidRPr="002B592B" w:rsidRDefault="00416C9F" w:rsidP="00416C9F">
                      <w:pPr>
                        <w:rPr>
                          <w:lang w:val="es-MX"/>
                        </w:rPr>
                      </w:pPr>
                      <w:r>
                        <w:rPr>
                          <w:lang w:val="es-MX"/>
                        </w:rPr>
                        <w:t>De esta manera se muestra cada una de las noticias y eventos mencionados anteriormente, en donde se podrá observar la imagen, el título de la noticia o evento, una etiqueta indicando el tipo del recurso</w:t>
                      </w:r>
                      <w:r w:rsidR="00A65801">
                        <w:rPr>
                          <w:lang w:val="es-MX"/>
                        </w:rPr>
                        <w:t xml:space="preserve"> (noticia o evento), </w:t>
                      </w:r>
                      <w:r>
                        <w:rPr>
                          <w:lang w:val="es-MX"/>
                        </w:rPr>
                        <w:t>una breve descripción y la fecha en la que fue publicada la mis</w:t>
                      </w:r>
                      <w:r w:rsidR="00A65801">
                        <w:rPr>
                          <w:lang w:val="es-MX"/>
                        </w:rPr>
                        <w:t xml:space="preserve">ma o inicia el evento dependiendo del tipo </w:t>
                      </w:r>
                      <w:r w:rsidR="00134578">
                        <w:rPr>
                          <w:lang w:val="es-MX"/>
                        </w:rPr>
                        <w:t>junto</w:t>
                      </w:r>
                      <w:r w:rsidR="00A65801">
                        <w:rPr>
                          <w:lang w:val="es-MX"/>
                        </w:rPr>
                        <w:t xml:space="preserve"> con su fecha de cierre</w:t>
                      </w:r>
                      <w:r>
                        <w:rPr>
                          <w:lang w:val="es-MX"/>
                        </w:rPr>
                        <w:t xml:space="preserve">. Por lo cual, si el usuario da </w:t>
                      </w:r>
                      <w:proofErr w:type="spellStart"/>
                      <w:r w:rsidRPr="008B2D33">
                        <w:rPr>
                          <w:b/>
                          <w:bCs/>
                          <w:lang w:val="es-MX"/>
                        </w:rPr>
                        <w:t>click</w:t>
                      </w:r>
                      <w:proofErr w:type="spellEnd"/>
                      <w:r>
                        <w:rPr>
                          <w:lang w:val="es-MX"/>
                        </w:rPr>
                        <w:t xml:space="preserve"> en la tarjeta de la noticia</w:t>
                      </w:r>
                      <w:r w:rsidR="00A65801">
                        <w:rPr>
                          <w:lang w:val="es-MX"/>
                        </w:rPr>
                        <w:t xml:space="preserve"> o evento</w:t>
                      </w:r>
                      <w:r>
                        <w:rPr>
                          <w:lang w:val="es-MX"/>
                        </w:rPr>
                        <w:t>, se redirigirá a la página que contiene la información más detallada</w:t>
                      </w:r>
                      <w:r w:rsidR="00A65801">
                        <w:rPr>
                          <w:lang w:val="es-MX"/>
                        </w:rPr>
                        <w:t xml:space="preserve"> de la misma</w:t>
                      </w:r>
                      <w:r>
                        <w:rPr>
                          <w:lang w:val="es-MX"/>
                        </w:rPr>
                        <w:t>.</w:t>
                      </w:r>
                    </w:p>
                  </w:txbxContent>
                </v:textbox>
                <w10:wrap anchorx="page"/>
              </v:shape>
            </w:pict>
          </mc:Fallback>
        </mc:AlternateContent>
      </w:r>
      <w:r>
        <w:rPr>
          <w:noProof/>
        </w:rPr>
        <mc:AlternateContent>
          <mc:Choice Requires="wps">
            <w:drawing>
              <wp:anchor distT="0" distB="0" distL="114300" distR="114300" simplePos="0" relativeHeight="251934720" behindDoc="0" locked="0" layoutInCell="1" allowOverlap="1" wp14:anchorId="23E5C3C0" wp14:editId="40936DBF">
                <wp:simplePos x="0" y="0"/>
                <wp:positionH relativeFrom="column">
                  <wp:posOffset>3404235</wp:posOffset>
                </wp:positionH>
                <wp:positionV relativeFrom="paragraph">
                  <wp:posOffset>1163320</wp:posOffset>
                </wp:positionV>
                <wp:extent cx="447675" cy="314325"/>
                <wp:effectExtent l="0" t="19050" r="47625" b="47625"/>
                <wp:wrapNone/>
                <wp:docPr id="193" name="Flecha: a la derecha 193"/>
                <wp:cNvGraphicFramePr/>
                <a:graphic xmlns:a="http://schemas.openxmlformats.org/drawingml/2006/main">
                  <a:graphicData uri="http://schemas.microsoft.com/office/word/2010/wordprocessingShape">
                    <wps:wsp>
                      <wps:cNvSpPr/>
                      <wps:spPr>
                        <a:xfrm>
                          <a:off x="0" y="0"/>
                          <a:ext cx="447675" cy="314325"/>
                        </a:xfrm>
                        <a:prstGeom prst="righ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0A352F94" id="Flecha: a la derecha 193" o:spid="_x0000_s1026" type="#_x0000_t13" style="position:absolute;margin-left:268.05pt;margin-top:91.6pt;width:35.25pt;height:24.7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" adj="14017" filled="f" strokeweight="2pt">
                <v:stroke miterlimit="4"/>
                <v:textbox style="mso-fit-shape-to-text:t" inset="3pt,3pt,3pt,3pt"/>
              </v:shape>
            </w:pict>
          </mc:Fallback>
        </mc:AlternateContent>
      </w:r>
      <w:r>
        <w:t xml:space="preserve">        </w:t>
      </w:r>
      <w:r w:rsidRPr="00416C9F">
        <w:rPr>
          <w:noProof/>
        </w:rPr>
        <w:drawing>
          <wp:inline distT="0" distB="0" distL="0" distR="0" wp14:anchorId="698FDF91" wp14:editId="4F80A84C">
            <wp:extent cx="2934109" cy="5020376"/>
            <wp:effectExtent l="0" t="0" r="0" b="889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34109" cy="5020376"/>
                    </a:xfrm>
                    <a:prstGeom prst="rect">
                      <a:avLst/>
                    </a:prstGeom>
                  </pic:spPr>
                </pic:pic>
              </a:graphicData>
            </a:graphic>
          </wp:inline>
        </w:drawing>
      </w:r>
    </w:p>
    <w:p w14:paraId="417F7DF7" w14:textId="6D7B20C5" w:rsidR="00D92D86" w:rsidRDefault="00D92D86" w:rsidP="00D92D86">
      <w:pPr>
        <w:rPr>
          <w:lang w:val="es-MX"/>
        </w:rPr>
      </w:pPr>
    </w:p>
    <w:p w14:paraId="27A51DC1" w14:textId="77777777" w:rsidR="00416C9F" w:rsidRPr="00D92D86" w:rsidRDefault="00416C9F" w:rsidP="00D92D86">
      <w:pPr>
        <w:rPr>
          <w:lang w:val="es-MX"/>
        </w:rPr>
      </w:pPr>
    </w:p>
    <w:p w14:paraId="38D452F7" w14:textId="4D0A2044" w:rsidR="000E640A" w:rsidRPr="000E640A" w:rsidRDefault="000E640A" w:rsidP="000E640A">
      <w:pPr>
        <w:pStyle w:val="Ttulo3"/>
      </w:pPr>
      <w:bookmarkStart w:id="11" w:name="_Toc68907335"/>
      <w:r>
        <w:t>Recursos</w:t>
      </w:r>
      <w:bookmarkEnd w:id="11"/>
      <w:r>
        <w:t xml:space="preserve"> </w:t>
      </w:r>
    </w:p>
    <w:p w14:paraId="730ADC99" w14:textId="02BDC628" w:rsidR="00B7624C" w:rsidRDefault="00B7624C" w:rsidP="00B7624C"/>
    <w:p w14:paraId="4567A7A6" w14:textId="23970868" w:rsidR="00B7624C" w:rsidRDefault="00A65801" w:rsidP="00B7624C">
      <w:r>
        <w:rPr>
          <w:noProof/>
        </w:rPr>
        <mc:AlternateContent>
          <mc:Choice Requires="wps">
            <w:drawing>
              <wp:anchor distT="0" distB="0" distL="114300" distR="114300" simplePos="0" relativeHeight="251888640" behindDoc="0" locked="0" layoutInCell="1" allowOverlap="1" wp14:anchorId="4CC1B8E3" wp14:editId="7C312D19">
                <wp:simplePos x="0" y="0"/>
                <wp:positionH relativeFrom="margin">
                  <wp:align>right</wp:align>
                </wp:positionH>
                <wp:positionV relativeFrom="paragraph">
                  <wp:posOffset>157480</wp:posOffset>
                </wp:positionV>
                <wp:extent cx="3771900" cy="866775"/>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3771900" cy="86677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AAC1695" w14:textId="0C31934F" w:rsidR="001C7AD9" w:rsidRPr="00EC6CDA" w:rsidRDefault="004358DF" w:rsidP="00B7624C">
                            <w:pPr>
                              <w:rPr>
                                <w:lang w:val="es-MX"/>
                              </w:rPr>
                            </w:pPr>
                            <w:r>
                              <w:t>Esta</w:t>
                            </w:r>
                            <w:r>
                              <w:rPr>
                                <w:lang w:val="es-MX"/>
                              </w:rPr>
                              <w:t xml:space="preserve"> sección de recursos tiene la finalidad de brindarle al usuario los servicios de </w:t>
                            </w:r>
                            <w:r>
                              <w:rPr>
                                <w:b/>
                                <w:bCs/>
                                <w:lang w:val="es-MX"/>
                              </w:rPr>
                              <w:t xml:space="preserve">Herramientas y Cursos, </w:t>
                            </w:r>
                            <w:r>
                              <w:rPr>
                                <w:lang w:val="es-MX"/>
                              </w:rPr>
                              <w:t>donde podrá consultar información relacionada de los mismos.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1B8E3" id="Cuadro de texto 387" o:spid="_x0000_s1041" type="#_x0000_t202" style="position:absolute;left:0;text-align:left;margin-left:245.8pt;margin-top:12.4pt;width:297pt;height:68.25pt;z-index:25188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" filled="f" stroked="f" strokeweight="1pt">
                <v:stroke miterlimit="4"/>
                <v:textbox inset="4pt,4pt,4pt,4pt">
                  <w:txbxContent>
                    <w:p w14:paraId="7AAC1695" w14:textId="0C31934F" w:rsidR="001C7AD9" w:rsidRPr="00EC6CDA" w:rsidRDefault="004358DF" w:rsidP="00B7624C">
                      <w:pPr>
                        <w:rPr>
                          <w:lang w:val="es-MX"/>
                        </w:rPr>
                      </w:pPr>
                      <w:r>
                        <w:t>Esta</w:t>
                      </w:r>
                      <w:r>
                        <w:rPr>
                          <w:lang w:val="es-MX"/>
                        </w:rPr>
                        <w:t xml:space="preserve"> sección de recursos tiene la finalidad de brindarle al usuario los servicios de </w:t>
                      </w:r>
                      <w:r>
                        <w:rPr>
                          <w:b/>
                          <w:bCs/>
                          <w:lang w:val="es-MX"/>
                        </w:rPr>
                        <w:t xml:space="preserve">Herramientas y Cursos, </w:t>
                      </w:r>
                      <w:r>
                        <w:rPr>
                          <w:lang w:val="es-MX"/>
                        </w:rPr>
                        <w:t>donde podrá consultar información relacionada de los mismos.</w:t>
                      </w:r>
                    </w:p>
                  </w:txbxContent>
                </v:textbox>
                <w10:wrap anchorx="margin"/>
              </v:shape>
            </w:pict>
          </mc:Fallback>
        </mc:AlternateContent>
      </w:r>
      <w:r>
        <w:rPr>
          <w:noProof/>
        </w:rPr>
        <mc:AlternateContent>
          <mc:Choice Requires="wps">
            <w:drawing>
              <wp:anchor distT="0" distB="0" distL="114300" distR="114300" simplePos="0" relativeHeight="251885568" behindDoc="0" locked="0" layoutInCell="1" allowOverlap="1" wp14:anchorId="61833399" wp14:editId="279CDE44">
                <wp:simplePos x="0" y="0"/>
                <wp:positionH relativeFrom="column">
                  <wp:posOffset>2356485</wp:posOffset>
                </wp:positionH>
                <wp:positionV relativeFrom="paragraph">
                  <wp:posOffset>394335</wp:posOffset>
                </wp:positionV>
                <wp:extent cx="447675" cy="333375"/>
                <wp:effectExtent l="0" t="19050" r="47625" b="47625"/>
                <wp:wrapNone/>
                <wp:docPr id="385" name="Flecha: a la derecha 385"/>
                <wp:cNvGraphicFramePr/>
                <a:graphic xmlns:a="http://schemas.openxmlformats.org/drawingml/2006/main">
                  <a:graphicData uri="http://schemas.microsoft.com/office/word/2010/wordprocessingShape">
                    <wps:wsp>
                      <wps:cNvSpPr/>
                      <wps:spPr>
                        <a:xfrm>
                          <a:off x="0" y="0"/>
                          <a:ext cx="447675" cy="333375"/>
                        </a:xfrm>
                        <a:prstGeom prst="righ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586BE608" id="Flecha: a la derecha 385" o:spid="_x0000_s1026" type="#_x0000_t13" style="position:absolute;margin-left:185.55pt;margin-top:31.05pt;width:35.25pt;height:26.2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" adj="13557" filled="f" strokeweight="2pt">
                <v:stroke miterlimit="4"/>
                <v:textbox style="mso-fit-shape-to-text:t" inset="3pt,3pt,3pt,3pt"/>
              </v:shape>
            </w:pict>
          </mc:Fallback>
        </mc:AlternateContent>
      </w:r>
      <w:r>
        <w:t xml:space="preserve">             </w:t>
      </w:r>
      <w:r w:rsidRPr="00A65801">
        <w:rPr>
          <w:noProof/>
        </w:rPr>
        <w:drawing>
          <wp:inline distT="0" distB="0" distL="0" distR="0" wp14:anchorId="4BE61C64" wp14:editId="55DC041D">
            <wp:extent cx="1209844" cy="1486107"/>
            <wp:effectExtent l="0" t="0" r="9525"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09844" cy="1486107"/>
                    </a:xfrm>
                    <a:prstGeom prst="rect">
                      <a:avLst/>
                    </a:prstGeom>
                  </pic:spPr>
                </pic:pic>
              </a:graphicData>
            </a:graphic>
          </wp:inline>
        </w:drawing>
      </w:r>
    </w:p>
    <w:p w14:paraId="1BA26862" w14:textId="77777777" w:rsidR="00B30871" w:rsidRDefault="00B30871" w:rsidP="00B7624C"/>
    <w:p w14:paraId="4BD9BE75" w14:textId="411EDC91" w:rsidR="00CE6943" w:rsidRDefault="00CE6943" w:rsidP="00B7624C"/>
    <w:p w14:paraId="23D995F3" w14:textId="77777777" w:rsidR="004358DF" w:rsidRDefault="004358DF" w:rsidP="004358DF"/>
    <w:p w14:paraId="6D5A5275" w14:textId="77777777" w:rsidR="004358DF" w:rsidRDefault="004358DF" w:rsidP="004358DF">
      <w:pPr>
        <w:pStyle w:val="Ttulo4"/>
      </w:pPr>
      <w:r>
        <w:t>Herramientas</w:t>
      </w:r>
    </w:p>
    <w:p w14:paraId="5800701B" w14:textId="54E3FE91" w:rsidR="004358DF" w:rsidRDefault="004358DF" w:rsidP="00B7624C"/>
    <w:p w14:paraId="49A9EB39" w14:textId="6ED3AA9F" w:rsidR="00134578" w:rsidRDefault="00134578" w:rsidP="00B7624C">
      <w:r>
        <w:t>En este apartado se encuentra todas las herramientas TIC que el observatorio ha documentado tanto para uso educativo como personal y para que de esta manera el usuario pueda dirigirse a dichas herramientas y posteriormente utilizarlas dependiendo de sus necesidades en su vida cotidiana.</w:t>
      </w:r>
    </w:p>
    <w:p w14:paraId="67FACB59" w14:textId="1B57F52B" w:rsidR="00134578" w:rsidRDefault="00134578" w:rsidP="00B7624C"/>
    <w:p w14:paraId="18653250" w14:textId="77777777" w:rsidR="00134578" w:rsidRDefault="00134578" w:rsidP="00B7624C"/>
    <w:p w14:paraId="759CD126" w14:textId="6EC76FCB" w:rsidR="001C6F08" w:rsidRDefault="00134578" w:rsidP="000E640A">
      <w:pPr>
        <w:rPr>
          <w:lang w:val="es-MX"/>
        </w:rPr>
      </w:pPr>
      <w:r w:rsidRPr="00134578">
        <w:rPr>
          <w:noProof/>
          <w:lang w:val="es-MX"/>
        </w:rPr>
        <w:lastRenderedPageBreak/>
        <w:drawing>
          <wp:inline distT="0" distB="0" distL="0" distR="0" wp14:anchorId="6D67655E" wp14:editId="41E5ACD4">
            <wp:extent cx="6767830" cy="3131820"/>
            <wp:effectExtent l="0" t="0" r="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767830" cy="3131820"/>
                    </a:xfrm>
                    <a:prstGeom prst="rect">
                      <a:avLst/>
                    </a:prstGeom>
                  </pic:spPr>
                </pic:pic>
              </a:graphicData>
            </a:graphic>
          </wp:inline>
        </w:drawing>
      </w:r>
    </w:p>
    <w:p w14:paraId="7418A70B" w14:textId="09EB8CCE" w:rsidR="00134578" w:rsidRDefault="00134578" w:rsidP="000E640A">
      <w:pPr>
        <w:rPr>
          <w:lang w:val="es-MX"/>
        </w:rPr>
      </w:pPr>
    </w:p>
    <w:p w14:paraId="3C54E7A7" w14:textId="2047C058" w:rsidR="00134578" w:rsidRDefault="00134578" w:rsidP="000E640A">
      <w:pPr>
        <w:rPr>
          <w:lang w:val="es-MX"/>
        </w:rPr>
      </w:pPr>
    </w:p>
    <w:p w14:paraId="18F344D9" w14:textId="52170B34" w:rsidR="00134578" w:rsidRDefault="00134578" w:rsidP="00134578">
      <w:r>
        <w:rPr>
          <w:noProof/>
        </w:rPr>
        <mc:AlternateContent>
          <mc:Choice Requires="wps">
            <w:drawing>
              <wp:anchor distT="0" distB="0" distL="114300" distR="114300" simplePos="0" relativeHeight="251936768" behindDoc="0" locked="0" layoutInCell="1" allowOverlap="1" wp14:anchorId="47A4FDB1" wp14:editId="1FA5465F">
                <wp:simplePos x="0" y="0"/>
                <wp:positionH relativeFrom="page">
                  <wp:posOffset>4486275</wp:posOffset>
                </wp:positionH>
                <wp:positionV relativeFrom="paragraph">
                  <wp:posOffset>514349</wp:posOffset>
                </wp:positionV>
                <wp:extent cx="2562225" cy="3095625"/>
                <wp:effectExtent l="0" t="0" r="0" b="0"/>
                <wp:wrapNone/>
                <wp:docPr id="229" name="Cuadro de texto 229"/>
                <wp:cNvGraphicFramePr/>
                <a:graphic xmlns:a="http://schemas.openxmlformats.org/drawingml/2006/main">
                  <a:graphicData uri="http://schemas.microsoft.com/office/word/2010/wordprocessingShape">
                    <wps:wsp>
                      <wps:cNvSpPr txBox="1"/>
                      <wps:spPr>
                        <a:xfrm>
                          <a:off x="0" y="0"/>
                          <a:ext cx="2562225" cy="30956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A794259" w14:textId="38640457" w:rsidR="00134578" w:rsidRPr="002B592B" w:rsidRDefault="00134578" w:rsidP="00134578">
                            <w:pPr>
                              <w:rPr>
                                <w:lang w:val="es-MX"/>
                              </w:rPr>
                            </w:pPr>
                            <w:r>
                              <w:rPr>
                                <w:lang w:val="es-MX"/>
                              </w:rPr>
                              <w:t xml:space="preserve">De esta manera se muestra cada una de las </w:t>
                            </w:r>
                            <w:r w:rsidR="00CB3FBC">
                              <w:rPr>
                                <w:lang w:val="es-MX"/>
                              </w:rPr>
                              <w:t>herramientas TIC recolectadas por el observatorio,</w:t>
                            </w:r>
                            <w:r>
                              <w:rPr>
                                <w:lang w:val="es-MX"/>
                              </w:rPr>
                              <w:t xml:space="preserve"> en donde se podrá observar la imagen, el </w:t>
                            </w:r>
                            <w:r w:rsidR="00CB3FBC">
                              <w:rPr>
                                <w:lang w:val="es-MX"/>
                              </w:rPr>
                              <w:t>nombre de la herramienta,</w:t>
                            </w:r>
                            <w:r>
                              <w:rPr>
                                <w:lang w:val="es-MX"/>
                              </w:rPr>
                              <w:t xml:space="preserve"> una breve descripción </w:t>
                            </w:r>
                            <w:r w:rsidR="00CB3FBC">
                              <w:rPr>
                                <w:lang w:val="es-MX"/>
                              </w:rPr>
                              <w:t xml:space="preserve">indicando en que consiste y la funcionalidad que posee dicha herramienta. </w:t>
                            </w:r>
                            <w:r>
                              <w:rPr>
                                <w:lang w:val="es-MX"/>
                              </w:rPr>
                              <w:t xml:space="preserve">Por lo cual, si el usuario da </w:t>
                            </w:r>
                            <w:proofErr w:type="spellStart"/>
                            <w:r w:rsidRPr="008B2D33">
                              <w:rPr>
                                <w:b/>
                                <w:bCs/>
                                <w:lang w:val="es-MX"/>
                              </w:rPr>
                              <w:t>click</w:t>
                            </w:r>
                            <w:proofErr w:type="spellEnd"/>
                            <w:r>
                              <w:rPr>
                                <w:lang w:val="es-MX"/>
                              </w:rPr>
                              <w:t xml:space="preserve"> en la tarjeta de la </w:t>
                            </w:r>
                            <w:r w:rsidR="00CB3FBC">
                              <w:rPr>
                                <w:lang w:val="es-MX"/>
                              </w:rPr>
                              <w:t>herramienta</w:t>
                            </w:r>
                            <w:r>
                              <w:rPr>
                                <w:lang w:val="es-MX"/>
                              </w:rPr>
                              <w:t xml:space="preserve">, se redirigirá a </w:t>
                            </w:r>
                            <w:r w:rsidR="00CB3FBC">
                              <w:rPr>
                                <w:lang w:val="es-MX"/>
                              </w:rPr>
                              <w:t>la página principal de la herramienta donde podrá acceder para utilizarla y conocer más sobre ella</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4FDB1" id="Cuadro de texto 229" o:spid="_x0000_s1042" type="#_x0000_t202" style="position:absolute;left:0;text-align:left;margin-left:353.25pt;margin-top:40.5pt;width:201.75pt;height:243.75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" filled="f" stroked="f" strokeweight="1pt">
                <v:stroke miterlimit="4"/>
                <v:textbox inset="4pt,4pt,4pt,4pt">
                  <w:txbxContent>
                    <w:p w14:paraId="7A794259" w14:textId="38640457" w:rsidR="00134578" w:rsidRPr="002B592B" w:rsidRDefault="00134578" w:rsidP="00134578">
                      <w:pPr>
                        <w:rPr>
                          <w:lang w:val="es-MX"/>
                        </w:rPr>
                      </w:pPr>
                      <w:r>
                        <w:rPr>
                          <w:lang w:val="es-MX"/>
                        </w:rPr>
                        <w:t xml:space="preserve">De esta manera se muestra cada una de las </w:t>
                      </w:r>
                      <w:r w:rsidR="00CB3FBC">
                        <w:rPr>
                          <w:lang w:val="es-MX"/>
                        </w:rPr>
                        <w:t>herramientas TIC recolectadas por el observatorio,</w:t>
                      </w:r>
                      <w:r>
                        <w:rPr>
                          <w:lang w:val="es-MX"/>
                        </w:rPr>
                        <w:t xml:space="preserve"> en donde se podrá observar la imagen, el </w:t>
                      </w:r>
                      <w:r w:rsidR="00CB3FBC">
                        <w:rPr>
                          <w:lang w:val="es-MX"/>
                        </w:rPr>
                        <w:t>nombre de la herramienta,</w:t>
                      </w:r>
                      <w:r>
                        <w:rPr>
                          <w:lang w:val="es-MX"/>
                        </w:rPr>
                        <w:t xml:space="preserve"> una breve descripción </w:t>
                      </w:r>
                      <w:r w:rsidR="00CB3FBC">
                        <w:rPr>
                          <w:lang w:val="es-MX"/>
                        </w:rPr>
                        <w:t xml:space="preserve">indicando en que consiste y la funcionalidad que posee dicha herramienta. </w:t>
                      </w:r>
                      <w:r>
                        <w:rPr>
                          <w:lang w:val="es-MX"/>
                        </w:rPr>
                        <w:t xml:space="preserve">Por lo cual, si el usuario da </w:t>
                      </w:r>
                      <w:proofErr w:type="spellStart"/>
                      <w:r w:rsidRPr="008B2D33">
                        <w:rPr>
                          <w:b/>
                          <w:bCs/>
                          <w:lang w:val="es-MX"/>
                        </w:rPr>
                        <w:t>click</w:t>
                      </w:r>
                      <w:proofErr w:type="spellEnd"/>
                      <w:r>
                        <w:rPr>
                          <w:lang w:val="es-MX"/>
                        </w:rPr>
                        <w:t xml:space="preserve"> en la tarjeta de la </w:t>
                      </w:r>
                      <w:r w:rsidR="00CB3FBC">
                        <w:rPr>
                          <w:lang w:val="es-MX"/>
                        </w:rPr>
                        <w:t>herramienta</w:t>
                      </w:r>
                      <w:r>
                        <w:rPr>
                          <w:lang w:val="es-MX"/>
                        </w:rPr>
                        <w:t xml:space="preserve">, se redirigirá a </w:t>
                      </w:r>
                      <w:r w:rsidR="00CB3FBC">
                        <w:rPr>
                          <w:lang w:val="es-MX"/>
                        </w:rPr>
                        <w:t>la página principal de la herramienta donde podrá acceder para utilizarla y conocer más sobre ella</w:t>
                      </w:r>
                    </w:p>
                  </w:txbxContent>
                </v:textbox>
                <w10:wrap anchorx="page"/>
              </v:shape>
            </w:pict>
          </mc:Fallback>
        </mc:AlternateContent>
      </w:r>
      <w:r>
        <w:rPr>
          <w:noProof/>
        </w:rPr>
        <mc:AlternateContent>
          <mc:Choice Requires="wps">
            <w:drawing>
              <wp:anchor distT="0" distB="0" distL="114300" distR="114300" simplePos="0" relativeHeight="251937792" behindDoc="0" locked="0" layoutInCell="1" allowOverlap="1" wp14:anchorId="2289608A" wp14:editId="0B494030">
                <wp:simplePos x="0" y="0"/>
                <wp:positionH relativeFrom="column">
                  <wp:posOffset>3404235</wp:posOffset>
                </wp:positionH>
                <wp:positionV relativeFrom="paragraph">
                  <wp:posOffset>1163320</wp:posOffset>
                </wp:positionV>
                <wp:extent cx="447675" cy="314325"/>
                <wp:effectExtent l="0" t="19050" r="47625" b="47625"/>
                <wp:wrapNone/>
                <wp:docPr id="231" name="Flecha: a la derecha 231"/>
                <wp:cNvGraphicFramePr/>
                <a:graphic xmlns:a="http://schemas.openxmlformats.org/drawingml/2006/main">
                  <a:graphicData uri="http://schemas.microsoft.com/office/word/2010/wordprocessingShape">
                    <wps:wsp>
                      <wps:cNvSpPr/>
                      <wps:spPr>
                        <a:xfrm>
                          <a:off x="0" y="0"/>
                          <a:ext cx="447675" cy="314325"/>
                        </a:xfrm>
                        <a:prstGeom prst="righ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73B9A035" id="Flecha: a la derecha 231" o:spid="_x0000_s1026" type="#_x0000_t13" style="position:absolute;margin-left:268.05pt;margin-top:91.6pt;width:35.25pt;height:24.7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" adj="14017" filled="f" strokeweight="2pt">
                <v:stroke miterlimit="4"/>
                <v:textbox style="mso-fit-shape-to-text:t" inset="3pt,3pt,3pt,3pt"/>
              </v:shape>
            </w:pict>
          </mc:Fallback>
        </mc:AlternateContent>
      </w:r>
      <w:r>
        <w:t xml:space="preserve">        </w:t>
      </w:r>
      <w:r w:rsidRPr="00134578">
        <w:rPr>
          <w:noProof/>
        </w:rPr>
        <w:drawing>
          <wp:inline distT="0" distB="0" distL="0" distR="0" wp14:anchorId="5915A72D" wp14:editId="740D8BFD">
            <wp:extent cx="2841893" cy="4086225"/>
            <wp:effectExtent l="0" t="0" r="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57377" cy="4108489"/>
                    </a:xfrm>
                    <a:prstGeom prst="rect">
                      <a:avLst/>
                    </a:prstGeom>
                  </pic:spPr>
                </pic:pic>
              </a:graphicData>
            </a:graphic>
          </wp:inline>
        </w:drawing>
      </w:r>
    </w:p>
    <w:p w14:paraId="7BAABF2A" w14:textId="1D782922" w:rsidR="00134578" w:rsidRDefault="00134578" w:rsidP="000E640A">
      <w:pPr>
        <w:rPr>
          <w:lang w:val="es-MX"/>
        </w:rPr>
      </w:pPr>
    </w:p>
    <w:p w14:paraId="1217674E" w14:textId="449AA698" w:rsidR="00CB3FBC" w:rsidRDefault="00CB3FBC" w:rsidP="00CB3FBC">
      <w:pPr>
        <w:pStyle w:val="Ttulo4"/>
      </w:pPr>
      <w:r>
        <w:t>Cursos</w:t>
      </w:r>
    </w:p>
    <w:p w14:paraId="26E2C60C" w14:textId="77777777" w:rsidR="00CB3FBC" w:rsidRDefault="00CB3FBC" w:rsidP="00CB3FBC"/>
    <w:p w14:paraId="479A18FB" w14:textId="175B1DD3" w:rsidR="00CB3FBC" w:rsidRDefault="00CB3FBC" w:rsidP="00CB3FBC">
      <w:r>
        <w:t>En este apartado se encuentra la documentación de todos los cursos gratuitos relacionados con las TIC que el observatorio ha recopilado para el aprendizaje y obtención de habilidades digitales por parte de los usuarios.</w:t>
      </w:r>
    </w:p>
    <w:p w14:paraId="7DBD1DEF" w14:textId="77777777" w:rsidR="00CB3FBC" w:rsidRDefault="00CB3FBC" w:rsidP="00CB3FBC"/>
    <w:p w14:paraId="5B326856" w14:textId="65511E51" w:rsidR="00CB3FBC" w:rsidRDefault="00CB3FBC" w:rsidP="00CB3FBC">
      <w:pPr>
        <w:rPr>
          <w:lang w:val="es-MX"/>
        </w:rPr>
      </w:pPr>
      <w:r w:rsidRPr="00CB3FBC">
        <w:rPr>
          <w:noProof/>
          <w:lang w:val="es-MX"/>
        </w:rPr>
        <w:lastRenderedPageBreak/>
        <w:drawing>
          <wp:inline distT="0" distB="0" distL="0" distR="0" wp14:anchorId="7404FC5D" wp14:editId="55055396">
            <wp:extent cx="6767830" cy="3122295"/>
            <wp:effectExtent l="0" t="0" r="0" b="1905"/>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767830" cy="3122295"/>
                    </a:xfrm>
                    <a:prstGeom prst="rect">
                      <a:avLst/>
                    </a:prstGeom>
                  </pic:spPr>
                </pic:pic>
              </a:graphicData>
            </a:graphic>
          </wp:inline>
        </w:drawing>
      </w:r>
    </w:p>
    <w:p w14:paraId="37D997AA" w14:textId="77777777" w:rsidR="00CB3FBC" w:rsidRDefault="00CB3FBC" w:rsidP="00CB3FBC">
      <w:pPr>
        <w:rPr>
          <w:lang w:val="es-MX"/>
        </w:rPr>
      </w:pPr>
    </w:p>
    <w:p w14:paraId="319C283B" w14:textId="77777777" w:rsidR="00CB3FBC" w:rsidRDefault="00CB3FBC" w:rsidP="00CB3FBC">
      <w:pPr>
        <w:rPr>
          <w:lang w:val="es-MX"/>
        </w:rPr>
      </w:pPr>
    </w:p>
    <w:p w14:paraId="4EC0203F" w14:textId="383BCA5A" w:rsidR="00CB3FBC" w:rsidRDefault="00CB3FBC" w:rsidP="00CB3FBC">
      <w:r>
        <w:rPr>
          <w:noProof/>
        </w:rPr>
        <mc:AlternateContent>
          <mc:Choice Requires="wps">
            <w:drawing>
              <wp:anchor distT="0" distB="0" distL="114300" distR="114300" simplePos="0" relativeHeight="251939840" behindDoc="0" locked="0" layoutInCell="1" allowOverlap="1" wp14:anchorId="78353D99" wp14:editId="2D89180F">
                <wp:simplePos x="0" y="0"/>
                <wp:positionH relativeFrom="page">
                  <wp:posOffset>4486275</wp:posOffset>
                </wp:positionH>
                <wp:positionV relativeFrom="paragraph">
                  <wp:posOffset>514349</wp:posOffset>
                </wp:positionV>
                <wp:extent cx="2562225" cy="3095625"/>
                <wp:effectExtent l="0" t="0" r="0" b="0"/>
                <wp:wrapNone/>
                <wp:docPr id="243" name="Cuadro de texto 243"/>
                <wp:cNvGraphicFramePr/>
                <a:graphic xmlns:a="http://schemas.openxmlformats.org/drawingml/2006/main">
                  <a:graphicData uri="http://schemas.microsoft.com/office/word/2010/wordprocessingShape">
                    <wps:wsp>
                      <wps:cNvSpPr txBox="1"/>
                      <wps:spPr>
                        <a:xfrm>
                          <a:off x="0" y="0"/>
                          <a:ext cx="2562225" cy="30956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69EB877" w14:textId="2784AC31" w:rsidR="00CB3FBC" w:rsidRPr="002B592B" w:rsidRDefault="00CB3FBC" w:rsidP="00CB3FBC">
                            <w:pPr>
                              <w:rPr>
                                <w:lang w:val="es-MX"/>
                              </w:rPr>
                            </w:pPr>
                            <w:r>
                              <w:rPr>
                                <w:lang w:val="es-MX"/>
                              </w:rPr>
                              <w:t>De esta manera se muestra cada un</w:t>
                            </w:r>
                            <w:r w:rsidR="00253BDD">
                              <w:rPr>
                                <w:lang w:val="es-MX"/>
                              </w:rPr>
                              <w:t>o</w:t>
                            </w:r>
                            <w:r>
                              <w:rPr>
                                <w:lang w:val="es-MX"/>
                              </w:rPr>
                              <w:t xml:space="preserve"> de los cursos </w:t>
                            </w:r>
                            <w:r w:rsidR="00253BDD">
                              <w:rPr>
                                <w:lang w:val="es-MX"/>
                              </w:rPr>
                              <w:t>mencionados anteriormente</w:t>
                            </w:r>
                            <w:r>
                              <w:rPr>
                                <w:lang w:val="es-MX"/>
                              </w:rPr>
                              <w:t xml:space="preserve">, en donde se podrá observar la imagen, el nombre </w:t>
                            </w:r>
                            <w:r w:rsidR="00253BDD">
                              <w:rPr>
                                <w:lang w:val="es-MX"/>
                              </w:rPr>
                              <w:t>del curso</w:t>
                            </w:r>
                            <w:r>
                              <w:rPr>
                                <w:lang w:val="es-MX"/>
                              </w:rPr>
                              <w:t xml:space="preserve">, una breve descripción indicando en que consiste </w:t>
                            </w:r>
                            <w:r w:rsidR="00253BDD">
                              <w:rPr>
                                <w:lang w:val="es-MX"/>
                              </w:rPr>
                              <w:t>y que busca enseñar y así mismo el nombre del autor del curso</w:t>
                            </w:r>
                            <w:r>
                              <w:rPr>
                                <w:lang w:val="es-MX"/>
                              </w:rPr>
                              <w:t xml:space="preserve">. Por lo cual, si el usuario da </w:t>
                            </w:r>
                            <w:proofErr w:type="spellStart"/>
                            <w:r w:rsidRPr="008B2D33">
                              <w:rPr>
                                <w:b/>
                                <w:bCs/>
                                <w:lang w:val="es-MX"/>
                              </w:rPr>
                              <w:t>click</w:t>
                            </w:r>
                            <w:proofErr w:type="spellEnd"/>
                            <w:r>
                              <w:rPr>
                                <w:lang w:val="es-MX"/>
                              </w:rPr>
                              <w:t xml:space="preserve"> en la tarjeta d</w:t>
                            </w:r>
                            <w:r w:rsidR="00253BDD">
                              <w:rPr>
                                <w:lang w:val="es-MX"/>
                              </w:rPr>
                              <w:t>el curso</w:t>
                            </w:r>
                            <w:r>
                              <w:rPr>
                                <w:lang w:val="es-MX"/>
                              </w:rPr>
                              <w:t xml:space="preserve">, se redirigirá a la página </w:t>
                            </w:r>
                            <w:r w:rsidR="00253BDD">
                              <w:rPr>
                                <w:lang w:val="es-MX"/>
                              </w:rPr>
                              <w:t>donde podrá obtener más detalles del curso como también acceder a él.</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3D99" id="Cuadro de texto 243" o:spid="_x0000_s1043" type="#_x0000_t202" style="position:absolute;left:0;text-align:left;margin-left:353.25pt;margin-top:40.5pt;width:201.75pt;height:243.75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" filled="f" stroked="f" strokeweight="1pt">
                <v:stroke miterlimit="4"/>
                <v:textbox inset="4pt,4pt,4pt,4pt">
                  <w:txbxContent>
                    <w:p w14:paraId="069EB877" w14:textId="2784AC31" w:rsidR="00CB3FBC" w:rsidRPr="002B592B" w:rsidRDefault="00CB3FBC" w:rsidP="00CB3FBC">
                      <w:pPr>
                        <w:rPr>
                          <w:lang w:val="es-MX"/>
                        </w:rPr>
                      </w:pPr>
                      <w:r>
                        <w:rPr>
                          <w:lang w:val="es-MX"/>
                        </w:rPr>
                        <w:t>De esta manera se muestra cada un</w:t>
                      </w:r>
                      <w:r w:rsidR="00253BDD">
                        <w:rPr>
                          <w:lang w:val="es-MX"/>
                        </w:rPr>
                        <w:t>o</w:t>
                      </w:r>
                      <w:r>
                        <w:rPr>
                          <w:lang w:val="es-MX"/>
                        </w:rPr>
                        <w:t xml:space="preserve"> de los cursos </w:t>
                      </w:r>
                      <w:r w:rsidR="00253BDD">
                        <w:rPr>
                          <w:lang w:val="es-MX"/>
                        </w:rPr>
                        <w:t>mencionados anteriormente</w:t>
                      </w:r>
                      <w:r>
                        <w:rPr>
                          <w:lang w:val="es-MX"/>
                        </w:rPr>
                        <w:t xml:space="preserve">, en donde se podrá observar la imagen, el nombre </w:t>
                      </w:r>
                      <w:r w:rsidR="00253BDD">
                        <w:rPr>
                          <w:lang w:val="es-MX"/>
                        </w:rPr>
                        <w:t>del curso</w:t>
                      </w:r>
                      <w:r>
                        <w:rPr>
                          <w:lang w:val="es-MX"/>
                        </w:rPr>
                        <w:t xml:space="preserve">, una breve descripción indicando en que consiste </w:t>
                      </w:r>
                      <w:r w:rsidR="00253BDD">
                        <w:rPr>
                          <w:lang w:val="es-MX"/>
                        </w:rPr>
                        <w:t>y que busca enseñar y así mismo el nombre del autor del curso</w:t>
                      </w:r>
                      <w:r>
                        <w:rPr>
                          <w:lang w:val="es-MX"/>
                        </w:rPr>
                        <w:t xml:space="preserve">. Por lo cual, si el usuario da </w:t>
                      </w:r>
                      <w:proofErr w:type="spellStart"/>
                      <w:r w:rsidRPr="008B2D33">
                        <w:rPr>
                          <w:b/>
                          <w:bCs/>
                          <w:lang w:val="es-MX"/>
                        </w:rPr>
                        <w:t>click</w:t>
                      </w:r>
                      <w:proofErr w:type="spellEnd"/>
                      <w:r>
                        <w:rPr>
                          <w:lang w:val="es-MX"/>
                        </w:rPr>
                        <w:t xml:space="preserve"> en la tarjeta d</w:t>
                      </w:r>
                      <w:r w:rsidR="00253BDD">
                        <w:rPr>
                          <w:lang w:val="es-MX"/>
                        </w:rPr>
                        <w:t>el curso</w:t>
                      </w:r>
                      <w:r>
                        <w:rPr>
                          <w:lang w:val="es-MX"/>
                        </w:rPr>
                        <w:t xml:space="preserve">, se redirigirá a la página </w:t>
                      </w:r>
                      <w:r w:rsidR="00253BDD">
                        <w:rPr>
                          <w:lang w:val="es-MX"/>
                        </w:rPr>
                        <w:t>donde podrá obtener más detalles del curso como también acceder a él.</w:t>
                      </w:r>
                    </w:p>
                  </w:txbxContent>
                </v:textbox>
                <w10:wrap anchorx="page"/>
              </v:shape>
            </w:pict>
          </mc:Fallback>
        </mc:AlternateContent>
      </w:r>
      <w:r>
        <w:rPr>
          <w:noProof/>
        </w:rPr>
        <mc:AlternateContent>
          <mc:Choice Requires="wps">
            <w:drawing>
              <wp:anchor distT="0" distB="0" distL="114300" distR="114300" simplePos="0" relativeHeight="251940864" behindDoc="0" locked="0" layoutInCell="1" allowOverlap="1" wp14:anchorId="7F6CCC7D" wp14:editId="0BEDDDD6">
                <wp:simplePos x="0" y="0"/>
                <wp:positionH relativeFrom="column">
                  <wp:posOffset>3404235</wp:posOffset>
                </wp:positionH>
                <wp:positionV relativeFrom="paragraph">
                  <wp:posOffset>1163320</wp:posOffset>
                </wp:positionV>
                <wp:extent cx="447675" cy="314325"/>
                <wp:effectExtent l="0" t="19050" r="47625" b="47625"/>
                <wp:wrapNone/>
                <wp:docPr id="244" name="Flecha: a la derecha 244"/>
                <wp:cNvGraphicFramePr/>
                <a:graphic xmlns:a="http://schemas.openxmlformats.org/drawingml/2006/main">
                  <a:graphicData uri="http://schemas.microsoft.com/office/word/2010/wordprocessingShape">
                    <wps:wsp>
                      <wps:cNvSpPr/>
                      <wps:spPr>
                        <a:xfrm>
                          <a:off x="0" y="0"/>
                          <a:ext cx="447675" cy="314325"/>
                        </a:xfrm>
                        <a:prstGeom prst="righ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2388B34E" id="Flecha: a la derecha 244" o:spid="_x0000_s1026" type="#_x0000_t13" style="position:absolute;margin-left:268.05pt;margin-top:91.6pt;width:35.25pt;height:24.7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" adj="14017" filled="f" strokeweight="2pt">
                <v:stroke miterlimit="4"/>
                <v:textbox style="mso-fit-shape-to-text:t" inset="3pt,3pt,3pt,3pt"/>
              </v:shape>
            </w:pict>
          </mc:Fallback>
        </mc:AlternateContent>
      </w:r>
      <w:r>
        <w:t xml:space="preserve">        </w:t>
      </w:r>
      <w:r w:rsidRPr="00CB3FBC">
        <w:rPr>
          <w:noProof/>
        </w:rPr>
        <w:drawing>
          <wp:inline distT="0" distB="0" distL="0" distR="0" wp14:anchorId="084DC7F4" wp14:editId="7F34E929">
            <wp:extent cx="2785978" cy="4095749"/>
            <wp:effectExtent l="0" t="0" r="0" b="635"/>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98162" cy="4113661"/>
                    </a:xfrm>
                    <a:prstGeom prst="rect">
                      <a:avLst/>
                    </a:prstGeom>
                  </pic:spPr>
                </pic:pic>
              </a:graphicData>
            </a:graphic>
          </wp:inline>
        </w:drawing>
      </w:r>
    </w:p>
    <w:p w14:paraId="3BA1EF4C" w14:textId="77777777" w:rsidR="00CB3FBC" w:rsidRPr="001C6F08" w:rsidRDefault="00CB3FBC" w:rsidP="00CB3FBC">
      <w:pPr>
        <w:rPr>
          <w:lang w:val="es-MX"/>
        </w:rPr>
      </w:pPr>
    </w:p>
    <w:p w14:paraId="25CEB912" w14:textId="77777777" w:rsidR="00CB3FBC" w:rsidRPr="001C6F08" w:rsidRDefault="00CB3FBC" w:rsidP="000E640A">
      <w:pPr>
        <w:rPr>
          <w:lang w:val="es-MX"/>
        </w:rPr>
      </w:pPr>
    </w:p>
    <w:sectPr w:rsidR="00CB3FBC" w:rsidRPr="001C6F08" w:rsidSect="00A31A5B">
      <w:footerReference w:type="even" r:id="rId54"/>
      <w:footerReference w:type="default" r:id="rId55"/>
      <w:pgSz w:w="11906" w:h="16838" w:code="9"/>
      <w:pgMar w:top="720" w:right="624" w:bottom="1077" w:left="624" w:header="709"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FAA3E" w14:textId="77777777" w:rsidR="00CA596F" w:rsidRDefault="00CA596F" w:rsidP="001205A1">
      <w:r>
        <w:separator/>
      </w:r>
    </w:p>
  </w:endnote>
  <w:endnote w:type="continuationSeparator" w:id="0">
    <w:p w14:paraId="5A622E8E" w14:textId="77777777" w:rsidR="00CA596F" w:rsidRDefault="00CA596F" w:rsidP="00120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97884697"/>
      <w:docPartObj>
        <w:docPartGallery w:val="Page Numbers (Bottom of Page)"/>
        <w:docPartUnique/>
      </w:docPartObj>
    </w:sdtPr>
    <w:sdtEndPr>
      <w:rPr>
        <w:rStyle w:val="Nmerodepgina"/>
      </w:rPr>
    </w:sdtEndPr>
    <w:sdtContent>
      <w:p w14:paraId="32E1D90B" w14:textId="77777777" w:rsidR="001C7AD9" w:rsidRDefault="001C7AD9" w:rsidP="0057793C">
        <w:pPr>
          <w:pStyle w:val="Piedepgina"/>
          <w:framePr w:wrap="none" w:vAnchor="text" w:hAnchor="margin" w:xAlign="right" w:y="1"/>
          <w:rPr>
            <w:rStyle w:val="Nmerodepgina"/>
          </w:rPr>
        </w:pPr>
        <w:r>
          <w:rPr>
            <w:rStyle w:val="Nmerodepgina"/>
            <w:lang w:bidi="es-ES"/>
          </w:rPr>
          <w:fldChar w:fldCharType="begin"/>
        </w:r>
        <w:r>
          <w:rPr>
            <w:rStyle w:val="Nmerodepgina"/>
            <w:lang w:bidi="es-ES"/>
          </w:rPr>
          <w:instrText xml:space="preserve"> PAGE </w:instrText>
        </w:r>
        <w:r>
          <w:rPr>
            <w:rStyle w:val="Nmerodepgina"/>
            <w:lang w:bidi="es-ES"/>
          </w:rPr>
          <w:fldChar w:fldCharType="separate"/>
        </w:r>
        <w:r>
          <w:rPr>
            <w:rStyle w:val="Nmerodepgina"/>
            <w:noProof/>
            <w:lang w:bidi="es-ES"/>
          </w:rPr>
          <w:t>2</w:t>
        </w:r>
        <w:r>
          <w:rPr>
            <w:rStyle w:val="Nmerodepgina"/>
            <w:lang w:bidi="es-ES"/>
          </w:rPr>
          <w:fldChar w:fldCharType="end"/>
        </w:r>
      </w:p>
    </w:sdtContent>
  </w:sdt>
  <w:p w14:paraId="1D504986" w14:textId="77777777" w:rsidR="001C7AD9" w:rsidRDefault="001C7AD9" w:rsidP="001205A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041358343"/>
      <w:docPartObj>
        <w:docPartGallery w:val="Page Numbers (Bottom of Page)"/>
        <w:docPartUnique/>
      </w:docPartObj>
    </w:sdtPr>
    <w:sdtEndPr>
      <w:rPr>
        <w:rStyle w:val="Nmerodepgina"/>
      </w:rPr>
    </w:sdtEndPr>
    <w:sdtContent>
      <w:p w14:paraId="16AAB169" w14:textId="77777777" w:rsidR="001C7AD9" w:rsidRDefault="001C7AD9" w:rsidP="0057793C">
        <w:pPr>
          <w:pStyle w:val="Piedepgina"/>
          <w:framePr w:wrap="none" w:vAnchor="text" w:hAnchor="margin" w:xAlign="right" w:y="1"/>
          <w:rPr>
            <w:rStyle w:val="Nmerodepgina"/>
          </w:rPr>
        </w:pPr>
        <w:r>
          <w:rPr>
            <w:rStyle w:val="Nmerodepgina"/>
            <w:lang w:bidi="es-ES"/>
          </w:rPr>
          <w:fldChar w:fldCharType="begin"/>
        </w:r>
        <w:r>
          <w:rPr>
            <w:rStyle w:val="Nmerodepgina"/>
            <w:lang w:bidi="es-ES"/>
          </w:rPr>
          <w:instrText xml:space="preserve"> PAGE </w:instrText>
        </w:r>
        <w:r>
          <w:rPr>
            <w:rStyle w:val="Nmerodepgina"/>
            <w:lang w:bidi="es-ES"/>
          </w:rPr>
          <w:fldChar w:fldCharType="separate"/>
        </w:r>
        <w:r>
          <w:rPr>
            <w:rStyle w:val="Nmerodepgina"/>
            <w:noProof/>
            <w:lang w:bidi="es-ES"/>
          </w:rPr>
          <w:t>4</w:t>
        </w:r>
        <w:r>
          <w:rPr>
            <w:rStyle w:val="Nmerodepgina"/>
            <w:lang w:bidi="es-ES"/>
          </w:rPr>
          <w:fldChar w:fldCharType="end"/>
        </w:r>
      </w:p>
    </w:sdtContent>
  </w:sdt>
  <w:tbl>
    <w:tblPr>
      <w:tblW w:w="10658" w:type="dxa"/>
      <w:tblLayout w:type="fixed"/>
      <w:tblCellMar>
        <w:left w:w="0" w:type="dxa"/>
        <w:right w:w="0" w:type="dxa"/>
      </w:tblCellMar>
      <w:tblLook w:val="0600" w:firstRow="0" w:lastRow="0" w:firstColumn="0" w:lastColumn="0" w:noHBand="1" w:noVBand="1"/>
    </w:tblPr>
    <w:tblGrid>
      <w:gridCol w:w="5329"/>
      <w:gridCol w:w="5329"/>
    </w:tblGrid>
    <w:tr w:rsidR="001C7AD9" w14:paraId="4A2A3040" w14:textId="77777777" w:rsidTr="00A84125">
      <w:tc>
        <w:tcPr>
          <w:tcW w:w="5329" w:type="dxa"/>
        </w:tcPr>
        <w:p w14:paraId="2D64C52A" w14:textId="01E838D6" w:rsidR="001C7AD9" w:rsidRPr="001205A1" w:rsidRDefault="001C7AD9" w:rsidP="00C66528">
          <w:pPr>
            <w:pStyle w:val="Piedepgina"/>
          </w:pPr>
        </w:p>
      </w:tc>
      <w:tc>
        <w:tcPr>
          <w:tcW w:w="5329" w:type="dxa"/>
        </w:tcPr>
        <w:p w14:paraId="0DECA2B2" w14:textId="77777777" w:rsidR="001C7AD9" w:rsidRPr="001205A1" w:rsidRDefault="001C7AD9" w:rsidP="00A31A5B">
          <w:pPr>
            <w:pStyle w:val="Piedepgina"/>
          </w:pPr>
        </w:p>
      </w:tc>
    </w:tr>
  </w:tbl>
  <w:p w14:paraId="4F89D9D2" w14:textId="77777777" w:rsidR="001C7AD9" w:rsidRDefault="001C7A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0F5B5" w14:textId="77777777" w:rsidR="00CA596F" w:rsidRDefault="00CA596F" w:rsidP="001205A1">
      <w:r>
        <w:separator/>
      </w:r>
    </w:p>
  </w:footnote>
  <w:footnote w:type="continuationSeparator" w:id="0">
    <w:p w14:paraId="7DE12354" w14:textId="77777777" w:rsidR="00CA596F" w:rsidRDefault="00CA596F" w:rsidP="001205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4E0624"/>
    <w:multiLevelType w:val="hybridMultilevel"/>
    <w:tmpl w:val="DA3A84BA"/>
    <w:lvl w:ilvl="0" w:tplc="F9FE4BB6">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68ED0F58"/>
    <w:multiLevelType w:val="hybridMultilevel"/>
    <w:tmpl w:val="6E4E3A3E"/>
    <w:lvl w:ilvl="0" w:tplc="73646440">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40A"/>
    <w:rsid w:val="0000352C"/>
    <w:rsid w:val="000563A9"/>
    <w:rsid w:val="000605B2"/>
    <w:rsid w:val="000C4ED1"/>
    <w:rsid w:val="000E640A"/>
    <w:rsid w:val="00104FC1"/>
    <w:rsid w:val="001205A1"/>
    <w:rsid w:val="00134578"/>
    <w:rsid w:val="00136419"/>
    <w:rsid w:val="00136F36"/>
    <w:rsid w:val="001411DA"/>
    <w:rsid w:val="00145CAD"/>
    <w:rsid w:val="00183689"/>
    <w:rsid w:val="001B034C"/>
    <w:rsid w:val="001C6F08"/>
    <w:rsid w:val="001C7AD9"/>
    <w:rsid w:val="001E3DCF"/>
    <w:rsid w:val="0023048A"/>
    <w:rsid w:val="00253BDD"/>
    <w:rsid w:val="002560A5"/>
    <w:rsid w:val="002877E8"/>
    <w:rsid w:val="0029265A"/>
    <w:rsid w:val="002B0D15"/>
    <w:rsid w:val="002B592B"/>
    <w:rsid w:val="002E7C4E"/>
    <w:rsid w:val="0031055C"/>
    <w:rsid w:val="00327D74"/>
    <w:rsid w:val="00340D9A"/>
    <w:rsid w:val="00371EE1"/>
    <w:rsid w:val="003865A0"/>
    <w:rsid w:val="003A798E"/>
    <w:rsid w:val="003E2CBC"/>
    <w:rsid w:val="003F6E32"/>
    <w:rsid w:val="00416C9F"/>
    <w:rsid w:val="00425A99"/>
    <w:rsid w:val="004313F7"/>
    <w:rsid w:val="004358DF"/>
    <w:rsid w:val="004440CE"/>
    <w:rsid w:val="00466B3C"/>
    <w:rsid w:val="00467B3F"/>
    <w:rsid w:val="004D7D76"/>
    <w:rsid w:val="00531B3D"/>
    <w:rsid w:val="0057793C"/>
    <w:rsid w:val="005B0D8B"/>
    <w:rsid w:val="005E6B25"/>
    <w:rsid w:val="005F4F46"/>
    <w:rsid w:val="00685D3B"/>
    <w:rsid w:val="006B5CF9"/>
    <w:rsid w:val="006C60E6"/>
    <w:rsid w:val="006C65EB"/>
    <w:rsid w:val="007016B3"/>
    <w:rsid w:val="0070590F"/>
    <w:rsid w:val="007152DC"/>
    <w:rsid w:val="007741E9"/>
    <w:rsid w:val="007B0740"/>
    <w:rsid w:val="007C1BAB"/>
    <w:rsid w:val="007C23C8"/>
    <w:rsid w:val="007D24AD"/>
    <w:rsid w:val="0081607D"/>
    <w:rsid w:val="00896C0F"/>
    <w:rsid w:val="008B0B5F"/>
    <w:rsid w:val="008B2D33"/>
    <w:rsid w:val="008F3163"/>
    <w:rsid w:val="009046C8"/>
    <w:rsid w:val="00924756"/>
    <w:rsid w:val="009C7452"/>
    <w:rsid w:val="009D019E"/>
    <w:rsid w:val="00A10DE5"/>
    <w:rsid w:val="00A12657"/>
    <w:rsid w:val="00A15CF7"/>
    <w:rsid w:val="00A24793"/>
    <w:rsid w:val="00A25A05"/>
    <w:rsid w:val="00A31A5B"/>
    <w:rsid w:val="00A35B6D"/>
    <w:rsid w:val="00A65801"/>
    <w:rsid w:val="00A81248"/>
    <w:rsid w:val="00A821BA"/>
    <w:rsid w:val="00A84125"/>
    <w:rsid w:val="00AA28E8"/>
    <w:rsid w:val="00AE09C6"/>
    <w:rsid w:val="00AE50FF"/>
    <w:rsid w:val="00B0379F"/>
    <w:rsid w:val="00B118D0"/>
    <w:rsid w:val="00B127EE"/>
    <w:rsid w:val="00B30871"/>
    <w:rsid w:val="00B34BF0"/>
    <w:rsid w:val="00B53F1D"/>
    <w:rsid w:val="00B7624C"/>
    <w:rsid w:val="00BC77BD"/>
    <w:rsid w:val="00C23DB2"/>
    <w:rsid w:val="00C66528"/>
    <w:rsid w:val="00C66BFC"/>
    <w:rsid w:val="00C673F6"/>
    <w:rsid w:val="00C836DB"/>
    <w:rsid w:val="00C915F0"/>
    <w:rsid w:val="00C919CC"/>
    <w:rsid w:val="00CA2B8F"/>
    <w:rsid w:val="00CA596F"/>
    <w:rsid w:val="00CB3FBC"/>
    <w:rsid w:val="00CC79C2"/>
    <w:rsid w:val="00CE6943"/>
    <w:rsid w:val="00CF1B8F"/>
    <w:rsid w:val="00CF5A80"/>
    <w:rsid w:val="00D213B1"/>
    <w:rsid w:val="00D23CA1"/>
    <w:rsid w:val="00D42DD0"/>
    <w:rsid w:val="00D6406A"/>
    <w:rsid w:val="00D92D86"/>
    <w:rsid w:val="00DB23CA"/>
    <w:rsid w:val="00DB4AE9"/>
    <w:rsid w:val="00DC43AD"/>
    <w:rsid w:val="00DE0780"/>
    <w:rsid w:val="00DE7422"/>
    <w:rsid w:val="00DF7EFE"/>
    <w:rsid w:val="00E107F1"/>
    <w:rsid w:val="00E843B7"/>
    <w:rsid w:val="00EC4AA3"/>
    <w:rsid w:val="00EC6CDA"/>
    <w:rsid w:val="00F01FC0"/>
    <w:rsid w:val="00F14F9C"/>
    <w:rsid w:val="00F2186C"/>
    <w:rsid w:val="00F47AAB"/>
    <w:rsid w:val="00FA413B"/>
    <w:rsid w:val="00FB65B8"/>
    <w:rsid w:val="00FC49AE"/>
    <w:rsid w:val="00FD2FC3"/>
    <w:rsid w:val="00FE6E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3B8A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4313F7"/>
    <w:pPr>
      <w:jc w:val="both"/>
    </w:pPr>
    <w:rPr>
      <w:rFonts w:ascii="Arial" w:hAnsi="Arial"/>
    </w:rPr>
  </w:style>
  <w:style w:type="paragraph" w:styleId="Ttulo1">
    <w:name w:val="heading 1"/>
    <w:basedOn w:val="Normal"/>
    <w:next w:val="Normal"/>
    <w:link w:val="Ttulo1Car"/>
    <w:qFormat/>
    <w:rsid w:val="0000352C"/>
    <w:pPr>
      <w:keepNext/>
      <w:keepLines/>
      <w:spacing w:before="240"/>
      <w:outlineLvl w:val="0"/>
    </w:pPr>
    <w:rPr>
      <w:rFonts w:asciiTheme="majorHAnsi" w:eastAsiaTheme="majorEastAsia" w:hAnsiTheme="majorHAnsi" w:cstheme="majorBidi"/>
      <w:b/>
      <w:color w:val="123869" w:themeColor="accent1"/>
      <w:sz w:val="76"/>
      <w:szCs w:val="32"/>
    </w:rPr>
  </w:style>
  <w:style w:type="paragraph" w:styleId="Ttulo2">
    <w:name w:val="heading 2"/>
    <w:basedOn w:val="Normal"/>
    <w:next w:val="Normal"/>
    <w:link w:val="Ttulo2Car"/>
    <w:uiPriority w:val="1"/>
    <w:qFormat/>
    <w:rsid w:val="00C66528"/>
    <w:pPr>
      <w:keepNext/>
      <w:keepLines/>
      <w:outlineLvl w:val="1"/>
    </w:pPr>
    <w:rPr>
      <w:rFonts w:eastAsiaTheme="majorEastAsia" w:cstheme="majorBidi"/>
      <w:i/>
      <w:color w:val="00C1C7" w:themeColor="accent2"/>
      <w:sz w:val="42"/>
      <w:szCs w:val="26"/>
    </w:rPr>
  </w:style>
  <w:style w:type="paragraph" w:styleId="Ttulo3">
    <w:name w:val="heading 3"/>
    <w:basedOn w:val="Normal"/>
    <w:next w:val="Normal"/>
    <w:link w:val="Ttulo3Car"/>
    <w:uiPriority w:val="2"/>
    <w:qFormat/>
    <w:rsid w:val="000E640A"/>
    <w:pPr>
      <w:keepNext/>
      <w:keepLines/>
      <w:jc w:val="center"/>
      <w:outlineLvl w:val="2"/>
    </w:pPr>
    <w:rPr>
      <w:rFonts w:asciiTheme="majorHAnsi" w:eastAsiaTheme="majorEastAsia" w:hAnsiTheme="majorHAnsi" w:cstheme="majorBidi"/>
      <w:b/>
      <w:color w:val="7030A0"/>
      <w:sz w:val="36"/>
    </w:rPr>
  </w:style>
  <w:style w:type="paragraph" w:styleId="Ttulo4">
    <w:name w:val="heading 4"/>
    <w:basedOn w:val="Normal"/>
    <w:next w:val="Normal"/>
    <w:link w:val="Ttulo4Car"/>
    <w:uiPriority w:val="3"/>
    <w:qFormat/>
    <w:rsid w:val="00D23CA1"/>
    <w:pPr>
      <w:keepNext/>
      <w:keepLines/>
      <w:outlineLvl w:val="3"/>
    </w:pPr>
    <w:rPr>
      <w:rFonts w:eastAsiaTheme="majorEastAsia" w:cstheme="majorBidi"/>
      <w:b/>
      <w:iCs/>
      <w:color w:val="000000" w:themeColor="text1"/>
      <w:sz w:val="30"/>
    </w:rPr>
  </w:style>
  <w:style w:type="paragraph" w:styleId="Ttulo5">
    <w:name w:val="heading 5"/>
    <w:basedOn w:val="Normal"/>
    <w:next w:val="Normal"/>
    <w:link w:val="Ttulo5Car"/>
    <w:uiPriority w:val="4"/>
    <w:qFormat/>
    <w:rsid w:val="00340D9A"/>
    <w:pPr>
      <w:keepNext/>
      <w:keepLines/>
      <w:spacing w:line="192" w:lineRule="auto"/>
      <w:outlineLvl w:val="4"/>
    </w:pPr>
    <w:rPr>
      <w:rFonts w:asciiTheme="majorHAnsi" w:eastAsiaTheme="majorEastAsia" w:hAnsiTheme="majorHAnsi" w:cstheme="majorBidi"/>
      <w:b/>
      <w:color w:val="123869" w:themeColor="accent1"/>
      <w:sz w:val="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81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A81248"/>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C66528"/>
    <w:rPr>
      <w:rFonts w:ascii="Times New Roman" w:hAnsi="Times New Roman" w:cs="Times New Roman"/>
      <w:sz w:val="18"/>
      <w:szCs w:val="18"/>
    </w:rPr>
  </w:style>
  <w:style w:type="character" w:customStyle="1" w:styleId="Ttulo1Car">
    <w:name w:val="Título 1 Car"/>
    <w:basedOn w:val="Fuentedeprrafopredeter"/>
    <w:link w:val="Ttulo1"/>
    <w:rsid w:val="0000352C"/>
    <w:rPr>
      <w:rFonts w:asciiTheme="majorHAnsi" w:eastAsiaTheme="majorEastAsia" w:hAnsiTheme="majorHAnsi" w:cstheme="majorBidi"/>
      <w:b/>
      <w:color w:val="123869" w:themeColor="accent1"/>
      <w:sz w:val="76"/>
      <w:szCs w:val="32"/>
    </w:rPr>
  </w:style>
  <w:style w:type="character" w:customStyle="1" w:styleId="Ttulo2Car">
    <w:name w:val="Título 2 Car"/>
    <w:basedOn w:val="Fuentedeprrafopredeter"/>
    <w:link w:val="Ttulo2"/>
    <w:uiPriority w:val="1"/>
    <w:rsid w:val="00C66528"/>
    <w:rPr>
      <w:rFonts w:eastAsiaTheme="majorEastAsia" w:cstheme="majorBidi"/>
      <w:i/>
      <w:color w:val="00C1C7" w:themeColor="accent2"/>
      <w:sz w:val="42"/>
      <w:szCs w:val="26"/>
    </w:rPr>
  </w:style>
  <w:style w:type="paragraph" w:customStyle="1" w:styleId="Delimitadorgrfico">
    <w:name w:val="Delimitador gráfico"/>
    <w:basedOn w:val="Normal"/>
    <w:uiPriority w:val="7"/>
    <w:qFormat/>
    <w:rsid w:val="00A81248"/>
    <w:rPr>
      <w:sz w:val="10"/>
    </w:rPr>
  </w:style>
  <w:style w:type="character" w:customStyle="1" w:styleId="Ttulo3Car">
    <w:name w:val="Título 3 Car"/>
    <w:basedOn w:val="Fuentedeprrafopredeter"/>
    <w:link w:val="Ttulo3"/>
    <w:uiPriority w:val="2"/>
    <w:rsid w:val="000E640A"/>
    <w:rPr>
      <w:rFonts w:asciiTheme="majorHAnsi" w:eastAsiaTheme="majorEastAsia" w:hAnsiTheme="majorHAnsi" w:cstheme="majorBidi"/>
      <w:b/>
      <w:color w:val="7030A0"/>
      <w:sz w:val="36"/>
    </w:rPr>
  </w:style>
  <w:style w:type="character" w:customStyle="1" w:styleId="Ttulo4Car">
    <w:name w:val="Título 4 Car"/>
    <w:basedOn w:val="Fuentedeprrafopredeter"/>
    <w:link w:val="Ttulo4"/>
    <w:uiPriority w:val="3"/>
    <w:rsid w:val="00D23CA1"/>
    <w:rPr>
      <w:rFonts w:ascii="Arial" w:eastAsiaTheme="majorEastAsia" w:hAnsi="Arial" w:cstheme="majorBidi"/>
      <w:b/>
      <w:iCs/>
      <w:color w:val="000000" w:themeColor="text1"/>
      <w:sz w:val="30"/>
    </w:rPr>
  </w:style>
  <w:style w:type="paragraph" w:customStyle="1" w:styleId="Texto">
    <w:name w:val="Texto"/>
    <w:basedOn w:val="Normal"/>
    <w:uiPriority w:val="5"/>
    <w:qFormat/>
    <w:rsid w:val="0000352C"/>
    <w:rPr>
      <w:i/>
      <w:color w:val="000000" w:themeColor="text1"/>
      <w:sz w:val="28"/>
    </w:rPr>
  </w:style>
  <w:style w:type="paragraph" w:styleId="Encabezado">
    <w:name w:val="header"/>
    <w:basedOn w:val="Normal"/>
    <w:link w:val="EncabezadoCar"/>
    <w:uiPriority w:val="99"/>
    <w:rsid w:val="00C66528"/>
    <w:pPr>
      <w:tabs>
        <w:tab w:val="center" w:pos="4680"/>
        <w:tab w:val="right" w:pos="9360"/>
      </w:tabs>
    </w:pPr>
  </w:style>
  <w:style w:type="character" w:customStyle="1" w:styleId="EncabezadoCar">
    <w:name w:val="Encabezado Car"/>
    <w:basedOn w:val="Fuentedeprrafopredeter"/>
    <w:link w:val="Encabezado"/>
    <w:uiPriority w:val="99"/>
    <w:rsid w:val="00C66528"/>
  </w:style>
  <w:style w:type="paragraph" w:styleId="Piedepgina">
    <w:name w:val="footer"/>
    <w:basedOn w:val="Normal"/>
    <w:link w:val="PiedepginaCar"/>
    <w:uiPriority w:val="99"/>
    <w:rsid w:val="00FC49AE"/>
    <w:pPr>
      <w:tabs>
        <w:tab w:val="center" w:pos="4680"/>
        <w:tab w:val="right" w:pos="9360"/>
      </w:tabs>
    </w:pPr>
    <w:rPr>
      <w:rFonts w:asciiTheme="majorHAnsi" w:hAnsiTheme="majorHAnsi"/>
      <w:b/>
      <w:color w:val="A6A6A6" w:themeColor="background1" w:themeShade="A6"/>
      <w:sz w:val="20"/>
    </w:rPr>
  </w:style>
  <w:style w:type="character" w:customStyle="1" w:styleId="PiedepginaCar">
    <w:name w:val="Pie de página Car"/>
    <w:basedOn w:val="Fuentedeprrafopredeter"/>
    <w:link w:val="Piedepgina"/>
    <w:uiPriority w:val="99"/>
    <w:rsid w:val="00FC49AE"/>
    <w:rPr>
      <w:rFonts w:asciiTheme="majorHAnsi" w:hAnsiTheme="majorHAnsi"/>
      <w:b/>
      <w:color w:val="A6A6A6" w:themeColor="background1" w:themeShade="A6"/>
      <w:sz w:val="20"/>
    </w:rPr>
  </w:style>
  <w:style w:type="character" w:styleId="Nmerodepgina">
    <w:name w:val="page number"/>
    <w:basedOn w:val="Fuentedeprrafopredeter"/>
    <w:uiPriority w:val="99"/>
    <w:semiHidden/>
    <w:rsid w:val="001205A1"/>
  </w:style>
  <w:style w:type="character" w:customStyle="1" w:styleId="Ttulo5Car">
    <w:name w:val="Título 5 Car"/>
    <w:basedOn w:val="Fuentedeprrafopredeter"/>
    <w:link w:val="Ttulo5"/>
    <w:uiPriority w:val="4"/>
    <w:rsid w:val="00340D9A"/>
    <w:rPr>
      <w:rFonts w:asciiTheme="majorHAnsi" w:eastAsiaTheme="majorEastAsia" w:hAnsiTheme="majorHAnsi" w:cstheme="majorBidi"/>
      <w:b/>
      <w:color w:val="123869" w:themeColor="accent1"/>
      <w:sz w:val="66"/>
    </w:rPr>
  </w:style>
  <w:style w:type="character" w:styleId="Textodelmarcadordeposicin">
    <w:name w:val="Placeholder Text"/>
    <w:basedOn w:val="Fuentedeprrafopredeter"/>
    <w:uiPriority w:val="99"/>
    <w:semiHidden/>
    <w:rsid w:val="00C66528"/>
    <w:rPr>
      <w:color w:val="808080"/>
    </w:rPr>
  </w:style>
  <w:style w:type="character" w:styleId="nfasis">
    <w:name w:val="Emphasis"/>
    <w:basedOn w:val="Fuentedeprrafopredeter"/>
    <w:uiPriority w:val="20"/>
    <w:qFormat/>
    <w:rsid w:val="00FC49AE"/>
    <w:rPr>
      <w:i w:val="0"/>
      <w:iCs/>
      <w:color w:val="00C1C7" w:themeColor="accent2"/>
    </w:rPr>
  </w:style>
  <w:style w:type="paragraph" w:styleId="Cita">
    <w:name w:val="Quote"/>
    <w:basedOn w:val="Normal"/>
    <w:next w:val="Normal"/>
    <w:link w:val="CitaCar"/>
    <w:uiPriority w:val="29"/>
    <w:qFormat/>
    <w:rsid w:val="00340D9A"/>
    <w:pPr>
      <w:spacing w:line="192" w:lineRule="auto"/>
      <w:jc w:val="center"/>
    </w:pPr>
    <w:rPr>
      <w:rFonts w:asciiTheme="majorHAnsi" w:hAnsiTheme="majorHAnsi"/>
      <w:iCs/>
      <w:color w:val="123869" w:themeColor="accent1"/>
      <w:sz w:val="66"/>
    </w:rPr>
  </w:style>
  <w:style w:type="character" w:customStyle="1" w:styleId="CitaCar">
    <w:name w:val="Cita Car"/>
    <w:basedOn w:val="Fuentedeprrafopredeter"/>
    <w:link w:val="Cita"/>
    <w:uiPriority w:val="29"/>
    <w:rsid w:val="00340D9A"/>
    <w:rPr>
      <w:rFonts w:asciiTheme="majorHAnsi" w:hAnsiTheme="majorHAnsi"/>
      <w:iCs/>
      <w:color w:val="123869" w:themeColor="accent1"/>
      <w:sz w:val="66"/>
    </w:rPr>
  </w:style>
  <w:style w:type="paragraph" w:styleId="TDC1">
    <w:name w:val="toc 1"/>
    <w:basedOn w:val="Normal"/>
    <w:next w:val="Normal"/>
    <w:autoRedefine/>
    <w:uiPriority w:val="39"/>
    <w:rsid w:val="007152DC"/>
    <w:pPr>
      <w:spacing w:after="100"/>
    </w:pPr>
  </w:style>
  <w:style w:type="paragraph" w:styleId="TDC4">
    <w:name w:val="toc 4"/>
    <w:basedOn w:val="Normal"/>
    <w:next w:val="Normal"/>
    <w:autoRedefine/>
    <w:uiPriority w:val="39"/>
    <w:rsid w:val="007152DC"/>
    <w:pPr>
      <w:spacing w:after="100"/>
      <w:ind w:left="720"/>
    </w:pPr>
  </w:style>
  <w:style w:type="paragraph" w:styleId="TDC2">
    <w:name w:val="toc 2"/>
    <w:basedOn w:val="Normal"/>
    <w:next w:val="Normal"/>
    <w:autoRedefine/>
    <w:uiPriority w:val="39"/>
    <w:rsid w:val="007152DC"/>
    <w:pPr>
      <w:spacing w:after="100"/>
      <w:ind w:left="240"/>
    </w:pPr>
  </w:style>
  <w:style w:type="character" w:styleId="Hipervnculo">
    <w:name w:val="Hyperlink"/>
    <w:basedOn w:val="Fuentedeprrafopredeter"/>
    <w:uiPriority w:val="99"/>
    <w:unhideWhenUsed/>
    <w:rsid w:val="007152DC"/>
    <w:rPr>
      <w:color w:val="0000FF" w:themeColor="hyperlink"/>
      <w:u w:val="single"/>
    </w:rPr>
  </w:style>
  <w:style w:type="paragraph" w:styleId="TDC3">
    <w:name w:val="toc 3"/>
    <w:basedOn w:val="Normal"/>
    <w:next w:val="Normal"/>
    <w:autoRedefine/>
    <w:uiPriority w:val="39"/>
    <w:rsid w:val="007152DC"/>
    <w:pPr>
      <w:spacing w:after="100"/>
      <w:ind w:left="480"/>
    </w:pPr>
  </w:style>
  <w:style w:type="character" w:styleId="Mencinsinresolver">
    <w:name w:val="Unresolved Mention"/>
    <w:basedOn w:val="Fuentedeprrafopredeter"/>
    <w:uiPriority w:val="99"/>
    <w:semiHidden/>
    <w:unhideWhenUsed/>
    <w:rsid w:val="001C7AD9"/>
    <w:rPr>
      <w:color w:val="605E5C"/>
      <w:shd w:val="clear" w:color="auto" w:fill="E1DFDD"/>
    </w:rPr>
  </w:style>
  <w:style w:type="paragraph" w:styleId="Prrafodelista">
    <w:name w:val="List Paragraph"/>
    <w:basedOn w:val="Normal"/>
    <w:uiPriority w:val="34"/>
    <w:semiHidden/>
    <w:qFormat/>
    <w:rsid w:val="00183689"/>
    <w:pPr>
      <w:ind w:left="720"/>
      <w:contextualSpacing/>
    </w:pPr>
  </w:style>
  <w:style w:type="paragraph" w:styleId="TtuloTDC">
    <w:name w:val="TOC Heading"/>
    <w:basedOn w:val="Ttulo1"/>
    <w:next w:val="Normal"/>
    <w:uiPriority w:val="39"/>
    <w:unhideWhenUsed/>
    <w:qFormat/>
    <w:rsid w:val="00253BDD"/>
    <w:pPr>
      <w:spacing w:line="259" w:lineRule="auto"/>
      <w:jc w:val="left"/>
      <w:outlineLvl w:val="9"/>
    </w:pPr>
    <w:rPr>
      <w:b w:val="0"/>
      <w:color w:val="0D294E" w:themeColor="accent1" w:themeShade="BF"/>
      <w:sz w:val="3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grupometis.org/ObservatorioTIC/index.php"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20AMD\AppData\Roaming\Microsoft\Templates\Informe%20del%20estudiante%20de%20Jazz.dotx" TargetMode="External"/></Relationships>
</file>

<file path=word/theme/theme1.xml><?xml version="1.0" encoding="utf-8"?>
<a:theme xmlns:a="http://schemas.openxmlformats.org/drawingml/2006/main" name="CSR">
  <a:themeElements>
    <a:clrScheme name="CSR 1">
      <a:dk1>
        <a:srgbClr val="000000"/>
      </a:dk1>
      <a:lt1>
        <a:srgbClr val="FFFFFF"/>
      </a:lt1>
      <a:dk2>
        <a:srgbClr val="5E5E5E"/>
      </a:dk2>
      <a:lt2>
        <a:srgbClr val="D6D5D5"/>
      </a:lt2>
      <a:accent1>
        <a:srgbClr val="123869"/>
      </a:accent1>
      <a:accent2>
        <a:srgbClr val="00C1C7"/>
      </a:accent2>
      <a:accent3>
        <a:srgbClr val="EDF0F4"/>
      </a:accent3>
      <a:accent4>
        <a:srgbClr val="ECFBFB"/>
      </a:accent4>
      <a:accent5>
        <a:srgbClr val="DBE8ED"/>
      </a:accent5>
      <a:accent6>
        <a:srgbClr val="F2F2F2"/>
      </a:accent6>
      <a:hlink>
        <a:srgbClr val="0000FF"/>
      </a:hlink>
      <a:folHlink>
        <a:srgbClr val="FF00FF"/>
      </a:folHlink>
    </a:clrScheme>
    <a:fontScheme name="ArialBlack Georgia">
      <a:majorFont>
        <a:latin typeface="Arial Black"/>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CSR" id="{37F35FE8-81C2-834E-B0F5-A2BA747F975B}" vid="{780CE211-85CD-264E-8CB1-DEA4BD2090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0FD1E7-9D4A-4C9D-B10A-DCF49B23B250}">
  <ds:schemaRefs>
    <ds:schemaRef ds:uri="http://schemas.openxmlformats.org/officeDocument/2006/bibliography"/>
  </ds:schemaRefs>
</ds:datastoreItem>
</file>

<file path=customXml/itemProps2.xml><?xml version="1.0" encoding="utf-8"?>
<ds:datastoreItem xmlns:ds="http://schemas.openxmlformats.org/officeDocument/2006/customXml" ds:itemID="{57798B56-5215-4AD8-847F-8A1F1C10FD6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07D20CB-E94B-44E8-97C3-44BC9C1AF3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425F07-5221-4468-81DD-0F0C28E7FD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Informe del estudiante de Jazz</Template>
  <TotalTime>0</TotalTime>
  <Pages>20</Pages>
  <Words>1496</Words>
  <Characters>8231</Characters>
  <Application>Microsoft Office Word</Application>
  <DocSecurity>0</DocSecurity>
  <Lines>68</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2021-04-12T23:35:00Z</dcterms:created>
  <dcterms:modified xsi:type="dcterms:W3CDTF">2021-04-13T01:50:00Z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